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07037" w14:textId="77777777" w:rsidR="00AA3919" w:rsidRDefault="00AA3919" w:rsidP="00011EBE">
      <w:pPr>
        <w:pStyle w:val="ae"/>
        <w:ind w:left="825" w:right="-1"/>
        <w:jc w:val="center"/>
        <w:rPr>
          <w:b/>
          <w:bCs/>
          <w:szCs w:val="28"/>
        </w:rPr>
      </w:pPr>
    </w:p>
    <w:p w14:paraId="7D462E7A" w14:textId="77777777" w:rsidR="00AA3919" w:rsidRDefault="00AA3919" w:rsidP="00011EBE">
      <w:pPr>
        <w:pStyle w:val="ae"/>
        <w:ind w:left="825" w:right="-1"/>
        <w:jc w:val="center"/>
        <w:rPr>
          <w:b/>
          <w:bCs/>
          <w:szCs w:val="28"/>
        </w:rPr>
      </w:pPr>
    </w:p>
    <w:p w14:paraId="42139009" w14:textId="77777777" w:rsidR="00DF3A26" w:rsidRPr="00DF3A26" w:rsidRDefault="00DF3A26" w:rsidP="00DF3A26">
      <w:pPr>
        <w:autoSpaceDE w:val="0"/>
        <w:autoSpaceDN w:val="0"/>
        <w:jc w:val="center"/>
        <w:rPr>
          <w:sz w:val="24"/>
          <w:szCs w:val="24"/>
        </w:rPr>
      </w:pPr>
      <w:r w:rsidRPr="00DF3A26">
        <w:rPr>
          <w:b/>
          <w:bCs/>
          <w:sz w:val="24"/>
          <w:szCs w:val="24"/>
        </w:rPr>
        <w:t>КОНКУРСНАЯ ДОКУМЕНТАЦИЯ</w:t>
      </w:r>
    </w:p>
    <w:p w14:paraId="03896ECF" w14:textId="77777777" w:rsidR="00DF3A26" w:rsidRPr="00DF3A26" w:rsidRDefault="00DF3A26" w:rsidP="00DF3A26">
      <w:pPr>
        <w:autoSpaceDE w:val="0"/>
        <w:autoSpaceDN w:val="0"/>
        <w:jc w:val="center"/>
        <w:rPr>
          <w:b/>
          <w:sz w:val="24"/>
          <w:szCs w:val="24"/>
        </w:rPr>
      </w:pPr>
      <w:r w:rsidRPr="00DF3A26">
        <w:rPr>
          <w:b/>
          <w:sz w:val="24"/>
          <w:szCs w:val="24"/>
        </w:rPr>
        <w:t xml:space="preserve">к конкурсному отбору претендентов на участие в сезонной специализированной ярмарке </w:t>
      </w:r>
    </w:p>
    <w:p w14:paraId="4A6C9DE4" w14:textId="77777777" w:rsidR="00DF3A26" w:rsidRPr="00DF3A26" w:rsidRDefault="00DF3A26" w:rsidP="00DF3A26">
      <w:pPr>
        <w:autoSpaceDE w:val="0"/>
        <w:autoSpaceDN w:val="0"/>
        <w:jc w:val="center"/>
        <w:rPr>
          <w:b/>
          <w:sz w:val="24"/>
          <w:szCs w:val="24"/>
        </w:rPr>
      </w:pPr>
    </w:p>
    <w:p w14:paraId="2BC61059" w14:textId="77777777" w:rsidR="00F752D2" w:rsidRPr="00F752D2" w:rsidRDefault="00C161E6" w:rsidP="00C161E6">
      <w:pPr>
        <w:autoSpaceDE w:val="0"/>
        <w:autoSpaceDN w:val="0"/>
        <w:ind w:firstLine="601"/>
        <w:jc w:val="both"/>
        <w:textAlignment w:val="baseline"/>
        <w:rPr>
          <w:sz w:val="24"/>
          <w:szCs w:val="24"/>
        </w:rPr>
      </w:pPr>
      <w:r w:rsidRPr="00DF3A26">
        <w:rPr>
          <w:b/>
          <w:bCs/>
          <w:sz w:val="24"/>
          <w:szCs w:val="24"/>
          <w:bdr w:val="none" w:sz="0" w:space="0" w:color="auto" w:frame="1"/>
        </w:rPr>
        <w:t>Предмет конкурсного отбора</w:t>
      </w:r>
      <w:r w:rsidRPr="00DF3A26">
        <w:rPr>
          <w:b/>
          <w:bCs/>
          <w:sz w:val="24"/>
          <w:szCs w:val="24"/>
        </w:rPr>
        <w:t>:</w:t>
      </w:r>
      <w:r w:rsidRPr="00DF3A26">
        <w:rPr>
          <w:sz w:val="24"/>
          <w:szCs w:val="24"/>
        </w:rPr>
        <w:t xml:space="preserve"> </w:t>
      </w:r>
      <w:r w:rsidRPr="00F752D2">
        <w:rPr>
          <w:sz w:val="24"/>
          <w:szCs w:val="24"/>
        </w:rPr>
        <w:t>определение участников сезонной специализированной ярмарки (далее – ярмарка) на торговое место №1 и торговое место №2 в соответствии с утвержденной схемой размещения торговых мест</w:t>
      </w:r>
      <w:r w:rsidR="00F752D2" w:rsidRPr="00F752D2">
        <w:rPr>
          <w:sz w:val="24"/>
          <w:szCs w:val="24"/>
        </w:rPr>
        <w:t>.</w:t>
      </w:r>
    </w:p>
    <w:p w14:paraId="7F25B95A" w14:textId="500D1FCD" w:rsidR="00C161E6" w:rsidRPr="002F3245" w:rsidRDefault="00F752D2" w:rsidP="00C161E6">
      <w:pPr>
        <w:autoSpaceDE w:val="0"/>
        <w:autoSpaceDN w:val="0"/>
        <w:ind w:firstLine="601"/>
        <w:jc w:val="both"/>
        <w:textAlignment w:val="baseline"/>
        <w:rPr>
          <w:sz w:val="24"/>
          <w:szCs w:val="24"/>
        </w:rPr>
      </w:pPr>
      <w:r w:rsidRPr="00F752D2">
        <w:rPr>
          <w:b/>
          <w:bCs/>
          <w:sz w:val="24"/>
          <w:szCs w:val="24"/>
        </w:rPr>
        <w:t>Основание проведения конкурсного отбора:</w:t>
      </w:r>
      <w:r w:rsidR="002F3245" w:rsidRPr="00F752D2">
        <w:rPr>
          <w:sz w:val="24"/>
          <w:szCs w:val="24"/>
        </w:rPr>
        <w:t xml:space="preserve"> признание конкурса по отбору претендентов на участие в ярмарке </w:t>
      </w:r>
      <w:r w:rsidRPr="00F752D2">
        <w:rPr>
          <w:sz w:val="24"/>
          <w:szCs w:val="24"/>
        </w:rPr>
        <w:t xml:space="preserve">на торговое место №1 и торговое место №2 </w:t>
      </w:r>
      <w:r w:rsidR="002F3245" w:rsidRPr="00F752D2">
        <w:rPr>
          <w:sz w:val="24"/>
          <w:szCs w:val="24"/>
        </w:rPr>
        <w:t>несостоявшимся (протокол рассмотрения заявок по конкурсному отбору претендентов на участие в сезонной специализированной ярмарке на территории Нижегородского кремля и Кремлевского бульвара от 13.05.2026г. №1).</w:t>
      </w:r>
    </w:p>
    <w:p w14:paraId="43F2117D" w14:textId="77777777" w:rsidR="00DF3A26" w:rsidRPr="00DF3A26" w:rsidRDefault="00DF3A26" w:rsidP="00DF3A26">
      <w:pPr>
        <w:autoSpaceDE w:val="0"/>
        <w:autoSpaceDN w:val="0"/>
        <w:ind w:firstLine="708"/>
        <w:jc w:val="both"/>
        <w:rPr>
          <w:sz w:val="24"/>
          <w:szCs w:val="24"/>
        </w:rPr>
      </w:pPr>
      <w:r w:rsidRPr="00DF3A26">
        <w:rPr>
          <w:b/>
          <w:sz w:val="24"/>
          <w:szCs w:val="24"/>
        </w:rPr>
        <w:t>Организатор конкурсного отбора</w:t>
      </w:r>
      <w:r w:rsidRPr="00DF3A26">
        <w:rPr>
          <w:sz w:val="24"/>
          <w:szCs w:val="24"/>
        </w:rPr>
        <w:t xml:space="preserve"> (далее — организатор отбора): ГБУ НО «Нижегородский Кремль»</w:t>
      </w:r>
    </w:p>
    <w:p w14:paraId="3895C433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-место нахождения: 603082, г. Нижний Новгород, Кремль, корп.4а., контактный тел. 8 (831) 419-42-99</w:t>
      </w:r>
    </w:p>
    <w:p w14:paraId="64949F8F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-почтовый адрес:</w:t>
      </w:r>
      <w:r w:rsidRPr="00DF3A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F3A26">
        <w:rPr>
          <w:sz w:val="24"/>
          <w:szCs w:val="24"/>
        </w:rPr>
        <w:t>603082, г. Нижний Новгород, Кремль, корп.4а.;</w:t>
      </w:r>
    </w:p>
    <w:p w14:paraId="34BA1248" w14:textId="77777777" w:rsidR="00DF3A26" w:rsidRPr="00DF3A26" w:rsidRDefault="00DF3A26" w:rsidP="00DF3A26">
      <w:pPr>
        <w:autoSpaceDE w:val="0"/>
        <w:autoSpaceDN w:val="0"/>
        <w:jc w:val="both"/>
        <w:rPr>
          <w:color w:val="FF0000"/>
          <w:sz w:val="24"/>
          <w:szCs w:val="24"/>
        </w:rPr>
      </w:pPr>
      <w:r w:rsidRPr="00DF3A26">
        <w:rPr>
          <w:sz w:val="24"/>
          <w:szCs w:val="24"/>
        </w:rPr>
        <w:t xml:space="preserve">-официальный сайт размещения извещения и конкурсной документации: </w:t>
      </w:r>
      <w:hyperlink r:id="rId8" w:history="1">
        <w:r w:rsidRPr="00DF3A26">
          <w:rPr>
            <w:color w:val="0000FF" w:themeColor="hyperlink"/>
            <w:sz w:val="24"/>
            <w:szCs w:val="24"/>
            <w:u w:val="single"/>
          </w:rPr>
          <w:t>https://udg.nobl.ru/</w:t>
        </w:r>
      </w:hyperlink>
      <w:r w:rsidRPr="00DF3A26">
        <w:rPr>
          <w:sz w:val="24"/>
          <w:szCs w:val="24"/>
        </w:rPr>
        <w:t xml:space="preserve"> и </w:t>
      </w:r>
      <w:hyperlink r:id="rId9" w:history="1">
        <w:r w:rsidRPr="00DF3A26">
          <w:rPr>
            <w:color w:val="0000FF" w:themeColor="hyperlink"/>
            <w:sz w:val="24"/>
            <w:szCs w:val="24"/>
            <w:u w:val="single"/>
          </w:rPr>
          <w:t>https://kremlnn.ru/</w:t>
        </w:r>
      </w:hyperlink>
      <w:r w:rsidRPr="00DF3A26">
        <w:rPr>
          <w:sz w:val="24"/>
          <w:szCs w:val="24"/>
        </w:rPr>
        <w:t xml:space="preserve">. </w:t>
      </w:r>
    </w:p>
    <w:p w14:paraId="615C2C1F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-адрес электронной почты: info.kremlnn@mail.ru</w:t>
      </w:r>
    </w:p>
    <w:p w14:paraId="2815848B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sz w:val="24"/>
          <w:szCs w:val="24"/>
        </w:rPr>
        <w:t xml:space="preserve">Контактное лицо: </w:t>
      </w:r>
    </w:p>
    <w:p w14:paraId="4BA28483" w14:textId="3393CB75" w:rsidR="00DF3A26" w:rsidRPr="00DF3A26" w:rsidRDefault="00DF3A26" w:rsidP="00180D25">
      <w:pPr>
        <w:autoSpaceDE w:val="0"/>
        <w:autoSpaceDN w:val="0"/>
        <w:ind w:firstLine="567"/>
        <w:jc w:val="both"/>
        <w:rPr>
          <w:bCs/>
          <w:sz w:val="24"/>
          <w:szCs w:val="24"/>
          <w:bdr w:val="none" w:sz="0" w:space="0" w:color="auto" w:frame="1"/>
        </w:rPr>
      </w:pPr>
      <w:r w:rsidRPr="00DF3A26">
        <w:rPr>
          <w:sz w:val="24"/>
          <w:szCs w:val="24"/>
        </w:rPr>
        <w:t xml:space="preserve"> </w:t>
      </w:r>
      <w:proofErr w:type="spellStart"/>
      <w:r w:rsidRPr="00DF3A26">
        <w:rPr>
          <w:bCs/>
          <w:sz w:val="24"/>
          <w:szCs w:val="24"/>
          <w:bdr w:val="none" w:sz="0" w:space="0" w:color="auto" w:frame="1"/>
        </w:rPr>
        <w:t>Ясакова</w:t>
      </w:r>
      <w:proofErr w:type="spellEnd"/>
      <w:r w:rsidRPr="00DF3A26">
        <w:rPr>
          <w:bCs/>
          <w:sz w:val="24"/>
          <w:szCs w:val="24"/>
          <w:bdr w:val="none" w:sz="0" w:space="0" w:color="auto" w:frame="1"/>
        </w:rPr>
        <w:t xml:space="preserve"> Ольга Сергеевна – менеджер отдела развития и культурно-массовых мероприятий ГБУ НО «Нижегородский Кремль», </w:t>
      </w:r>
      <w:r w:rsidRPr="00DF3A26">
        <w:rPr>
          <w:sz w:val="24"/>
          <w:szCs w:val="24"/>
        </w:rPr>
        <w:t>тел. 8 (831) 469-07-17.</w:t>
      </w:r>
    </w:p>
    <w:p w14:paraId="21CF456C" w14:textId="77777777" w:rsidR="00DF3A26" w:rsidRPr="00DF3A26" w:rsidRDefault="00DF3A26" w:rsidP="00DF3A26">
      <w:pPr>
        <w:tabs>
          <w:tab w:val="left" w:pos="709"/>
          <w:tab w:val="left" w:pos="2160"/>
        </w:tabs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b/>
          <w:sz w:val="24"/>
          <w:szCs w:val="24"/>
        </w:rPr>
        <w:t>Адрес места размещения конкурсной документации:</w:t>
      </w:r>
      <w:r w:rsidRPr="00DF3A26">
        <w:rPr>
          <w:sz w:val="24"/>
          <w:szCs w:val="24"/>
        </w:rPr>
        <w:t xml:space="preserve">  </w:t>
      </w:r>
    </w:p>
    <w:p w14:paraId="27A6F24A" w14:textId="77777777" w:rsidR="00DF3A26" w:rsidRPr="00DF3A26" w:rsidRDefault="00DF3A26" w:rsidP="00DF3A26">
      <w:pPr>
        <w:autoSpaceDE w:val="0"/>
        <w:autoSpaceDN w:val="0"/>
        <w:jc w:val="both"/>
        <w:rPr>
          <w:color w:val="FF0000"/>
          <w:sz w:val="24"/>
          <w:szCs w:val="24"/>
        </w:rPr>
      </w:pPr>
      <w:r w:rsidRPr="00DF3A26">
        <w:rPr>
          <w:rFonts w:eastAsia="Calibri"/>
          <w:sz w:val="24"/>
          <w:szCs w:val="24"/>
          <w:lang w:eastAsia="zh-CN"/>
        </w:rPr>
        <w:t xml:space="preserve">Конкурсная документация к конкурсному отбору претендентов на участие в ярмарке (далее-конкурсная документация) и извещение о проведении конкурсного отбора претендентов на участие в ярмарке (далее – извещение) размещается на официальном сайте  управления делами Правительства Нижегородской области и ГБУ НО «Нижегородский Кремль» </w:t>
      </w:r>
      <w:hyperlink r:id="rId10" w:history="1">
        <w:r w:rsidRPr="00DF3A26">
          <w:rPr>
            <w:color w:val="0000FF" w:themeColor="hyperlink"/>
            <w:sz w:val="24"/>
            <w:szCs w:val="24"/>
            <w:u w:val="single"/>
          </w:rPr>
          <w:t>https://udg.nobl.ru/</w:t>
        </w:r>
      </w:hyperlink>
      <w:r w:rsidRPr="00DF3A26">
        <w:rPr>
          <w:sz w:val="24"/>
          <w:szCs w:val="24"/>
        </w:rPr>
        <w:t xml:space="preserve"> и </w:t>
      </w:r>
      <w:hyperlink r:id="rId11" w:history="1">
        <w:r w:rsidRPr="00DF3A26">
          <w:rPr>
            <w:color w:val="0000FF" w:themeColor="hyperlink"/>
            <w:sz w:val="24"/>
            <w:szCs w:val="24"/>
            <w:u w:val="single"/>
          </w:rPr>
          <w:t>https://kremlnn.ru/</w:t>
        </w:r>
      </w:hyperlink>
      <w:r w:rsidRPr="00DF3A26">
        <w:rPr>
          <w:sz w:val="24"/>
          <w:szCs w:val="24"/>
        </w:rPr>
        <w:t xml:space="preserve">. </w:t>
      </w:r>
    </w:p>
    <w:p w14:paraId="4AA9C13F" w14:textId="77777777" w:rsidR="00DF3A26" w:rsidRPr="00DF3A26" w:rsidRDefault="00DF3A26" w:rsidP="00DF3A26">
      <w:pPr>
        <w:widowControl w:val="0"/>
        <w:tabs>
          <w:tab w:val="left" w:pos="709"/>
        </w:tabs>
        <w:suppressAutoHyphens/>
        <w:autoSpaceDE w:val="0"/>
        <w:ind w:firstLine="709"/>
        <w:jc w:val="both"/>
        <w:rPr>
          <w:b/>
          <w:sz w:val="24"/>
          <w:szCs w:val="24"/>
        </w:rPr>
      </w:pPr>
      <w:r w:rsidRPr="00DF3A26">
        <w:rPr>
          <w:b/>
          <w:sz w:val="24"/>
          <w:szCs w:val="24"/>
        </w:rPr>
        <w:t>Сроки, место и порядок предоставления конкурсной документации:</w:t>
      </w:r>
    </w:p>
    <w:p w14:paraId="6D6768D9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Заинтересованное лицо вправе в письменной форме обратиться к организатору отбора с просьбой о предоставлении конкурсной документации в течение срока приема заявок. Предоставление конкурсной документации осуществляется без внесения платы.</w:t>
      </w:r>
    </w:p>
    <w:p w14:paraId="332E3A4E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Со дня размещения на официальном сайте извещения, на основании письменного запроса заинтересованного лица, либо в форме электронного документа организатором отбора в течение двух рабочих дней с даты получения соответствующего запроса предоставляется конкурсная документация одним из способов: в письменной форме, в форме электронного документа на внешнем носителе информации заинтересованного лица, либо на электронную почту заинтересованного лица (по адресу, указанному в запросе).</w:t>
      </w:r>
    </w:p>
    <w:p w14:paraId="0F7F845A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Предоставление конкурсной документации до размещения на официальном сайте извещения о проведении конкурсного отбора претендентов на участие в ярмарке не допускается.</w:t>
      </w:r>
    </w:p>
    <w:p w14:paraId="226EDBFA" w14:textId="77777777" w:rsidR="00DF3A26" w:rsidRPr="00DF3A26" w:rsidRDefault="00DF3A26" w:rsidP="00DF3A26">
      <w:pPr>
        <w:autoSpaceDE w:val="0"/>
        <w:autoSpaceDN w:val="0"/>
        <w:ind w:firstLine="709"/>
        <w:jc w:val="center"/>
        <w:rPr>
          <w:sz w:val="24"/>
          <w:szCs w:val="24"/>
        </w:rPr>
      </w:pPr>
      <w:r w:rsidRPr="00DF3A26">
        <w:rPr>
          <w:b/>
          <w:sz w:val="24"/>
          <w:szCs w:val="24"/>
        </w:rPr>
        <w:t>Формы, порядок, дата начала и окончания срока представления заявителям разъяснений положений конкурсной документации</w:t>
      </w:r>
    </w:p>
    <w:p w14:paraId="11F9D001" w14:textId="77777777" w:rsid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 xml:space="preserve">Со дня размещения на официальном сайте извещения о проведении конкурсного отбора претендентов на участие в ярмарке, на основании письменного запроса заинтересованного лица или запроса в форме электронного документа, </w:t>
      </w:r>
      <w:r w:rsidRPr="00DF3A26">
        <w:rPr>
          <w:sz w:val="24"/>
          <w:szCs w:val="24"/>
        </w:rPr>
        <w:t xml:space="preserve">в течение срока приема заявок, </w:t>
      </w:r>
      <w:r w:rsidRPr="00DF3A26">
        <w:rPr>
          <w:bCs/>
          <w:sz w:val="24"/>
          <w:szCs w:val="24"/>
        </w:rPr>
        <w:t>заинтересованное лицо вправе направить организатору отбора запрос о разъяснении положений конкурсной документации. В течение двух рабочих дней со дня поступления указанного запроса организатор отбора обязан направить разъяснения положений конкурсной документации, но не позднее даты, предшествующей дате рассмотрения заявок</w:t>
      </w:r>
      <w:r w:rsidRPr="00DF3A26">
        <w:rPr>
          <w:sz w:val="24"/>
          <w:szCs w:val="24"/>
        </w:rPr>
        <w:t>.</w:t>
      </w:r>
    </w:p>
    <w:p w14:paraId="4AE7DC76" w14:textId="77777777" w:rsid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</w:p>
    <w:p w14:paraId="37AD6319" w14:textId="77777777" w:rsidR="00DF3A26" w:rsidRPr="00DF3A26" w:rsidRDefault="00DF3A26" w:rsidP="00DF3A26">
      <w:pPr>
        <w:autoSpaceDE w:val="0"/>
        <w:autoSpaceDN w:val="0"/>
        <w:ind w:firstLine="709"/>
        <w:jc w:val="center"/>
        <w:rPr>
          <w:sz w:val="24"/>
          <w:szCs w:val="24"/>
        </w:rPr>
      </w:pPr>
      <w:r w:rsidRPr="00DF3A26">
        <w:rPr>
          <w:b/>
          <w:bCs/>
          <w:sz w:val="24"/>
          <w:szCs w:val="24"/>
        </w:rPr>
        <w:lastRenderedPageBreak/>
        <w:t>Требования к претендентам на участие в конкурсном отборе</w:t>
      </w:r>
    </w:p>
    <w:p w14:paraId="11BF7A6B" w14:textId="556765B9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К участию в конкурсном отборе допускаются юридические лица или индивидуальные предприниматели, физические лица, применяющих специальный налоговый режим «Налог на профессиональный доход»</w:t>
      </w:r>
      <w:r w:rsidR="002302BE">
        <w:rPr>
          <w:sz w:val="24"/>
          <w:szCs w:val="24"/>
        </w:rPr>
        <w:t>,</w:t>
      </w:r>
      <w:r w:rsidRPr="00DF3A26">
        <w:rPr>
          <w:color w:val="FF0000"/>
          <w:sz w:val="24"/>
          <w:szCs w:val="24"/>
        </w:rPr>
        <w:t xml:space="preserve"> </w:t>
      </w:r>
      <w:r w:rsidRPr="00DF3A26">
        <w:rPr>
          <w:sz w:val="24"/>
          <w:szCs w:val="24"/>
        </w:rPr>
        <w:t>зарегистрированные в установленном законодательством Российской Федерации порядке.</w:t>
      </w:r>
      <w:bookmarkStart w:id="0" w:name="sub_1033"/>
      <w:r w:rsidRPr="00DF3A26">
        <w:rPr>
          <w:sz w:val="24"/>
          <w:szCs w:val="24"/>
        </w:rPr>
        <w:t xml:space="preserve">                                                     </w:t>
      </w:r>
    </w:p>
    <w:bookmarkEnd w:id="0"/>
    <w:p w14:paraId="79C82785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Претенденты имеют право участвовать в процедурах, связанных с участием в конкурсном отборе, как непосредственно, так и через своих представителей. Полномочия представителей подтверждаются доверенностью, выданной и оформленной в соответствии с гражданским законодательством.</w:t>
      </w:r>
    </w:p>
    <w:p w14:paraId="0EA1128E" w14:textId="77777777" w:rsidR="00DF3A26" w:rsidRPr="00DF3A26" w:rsidRDefault="00DF3A26" w:rsidP="00DF3A26">
      <w:pPr>
        <w:widowControl w:val="0"/>
        <w:suppressAutoHyphens/>
        <w:autoSpaceDE w:val="0"/>
        <w:ind w:firstLine="709"/>
        <w:jc w:val="center"/>
        <w:rPr>
          <w:rFonts w:eastAsia="Calibri"/>
          <w:b/>
          <w:bCs/>
          <w:sz w:val="24"/>
          <w:szCs w:val="24"/>
          <w:lang w:eastAsia="zh-CN"/>
        </w:rPr>
      </w:pPr>
      <w:r w:rsidRPr="00DF3A26">
        <w:rPr>
          <w:rFonts w:eastAsia="Calibri"/>
          <w:b/>
          <w:bCs/>
          <w:sz w:val="24"/>
          <w:szCs w:val="24"/>
          <w:lang w:eastAsia="zh-CN"/>
        </w:rPr>
        <w:t>Подача заявок на участие в конкурсном отборе</w:t>
      </w:r>
    </w:p>
    <w:p w14:paraId="5451812A" w14:textId="417F2271" w:rsidR="00DF3A26" w:rsidRPr="00DF3A26" w:rsidRDefault="00DF3A26" w:rsidP="00DF3A26">
      <w:pPr>
        <w:autoSpaceDE w:val="0"/>
        <w:autoSpaceDN w:val="0"/>
        <w:ind w:firstLine="708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Заявки с прилагаемыми к ним документами принимаются в рабочие дни с 9.00 час. до 16.00 час. по московскому времени, обеденный перерыв с 12 час.00 мин. до 12 час.48 мин.</w:t>
      </w:r>
      <w:r w:rsidR="002302BE">
        <w:rPr>
          <w:sz w:val="24"/>
          <w:szCs w:val="24"/>
        </w:rPr>
        <w:t>,</w:t>
      </w:r>
      <w:r w:rsidRPr="00DF3A26">
        <w:rPr>
          <w:sz w:val="24"/>
          <w:szCs w:val="24"/>
        </w:rPr>
        <w:t xml:space="preserve"> по адресу: Нижегородская область, г. Нижний Новгород, Кремль, корпус 1а (2 этаж), тел 469-07-17</w:t>
      </w:r>
      <w:r w:rsidR="002302BE">
        <w:rPr>
          <w:sz w:val="24"/>
          <w:szCs w:val="24"/>
        </w:rPr>
        <w:t>,</w:t>
      </w:r>
      <w:r w:rsidRPr="00DF3A26">
        <w:rPr>
          <w:sz w:val="24"/>
          <w:szCs w:val="24"/>
        </w:rPr>
        <w:t xml:space="preserve"> либо на адрес электронной почты: info.kremlnn@mail.ru</w:t>
      </w:r>
    </w:p>
    <w:p w14:paraId="55D50F35" w14:textId="4929548D" w:rsidR="00DF3A26" w:rsidRPr="00DF3A26" w:rsidRDefault="00DF3A26" w:rsidP="00DF3A26">
      <w:pPr>
        <w:widowControl w:val="0"/>
        <w:suppressAutoHyphens/>
        <w:autoSpaceDE w:val="0"/>
        <w:ind w:firstLine="709"/>
        <w:rPr>
          <w:rFonts w:eastAsia="Calibri"/>
          <w:sz w:val="24"/>
          <w:szCs w:val="24"/>
        </w:rPr>
      </w:pPr>
      <w:r w:rsidRPr="00DF3A26">
        <w:rPr>
          <w:rFonts w:eastAsia="Calibri"/>
          <w:sz w:val="24"/>
          <w:szCs w:val="24"/>
        </w:rPr>
        <w:t xml:space="preserve">Дата и время начала приема заявок — </w:t>
      </w:r>
      <w:r w:rsidR="00180D25">
        <w:rPr>
          <w:rFonts w:eastAsia="Calibri"/>
          <w:sz w:val="24"/>
          <w:szCs w:val="24"/>
        </w:rPr>
        <w:t xml:space="preserve">10 июня </w:t>
      </w:r>
      <w:r w:rsidRPr="00DF3A26">
        <w:rPr>
          <w:rFonts w:eastAsia="Calibri"/>
          <w:sz w:val="24"/>
          <w:szCs w:val="24"/>
        </w:rPr>
        <w:t>2026 г. с 09 час. 00 мин. (время московское).</w:t>
      </w:r>
    </w:p>
    <w:p w14:paraId="69B5541F" w14:textId="217C4794" w:rsidR="00DF3A26" w:rsidRPr="00DF3A26" w:rsidRDefault="00DF3A26" w:rsidP="00DF3A26">
      <w:pPr>
        <w:widowControl w:val="0"/>
        <w:suppressAutoHyphens/>
        <w:autoSpaceDE w:val="0"/>
        <w:ind w:firstLine="709"/>
        <w:rPr>
          <w:rFonts w:eastAsia="Calibri"/>
          <w:sz w:val="24"/>
          <w:szCs w:val="24"/>
        </w:rPr>
      </w:pPr>
      <w:r w:rsidRPr="00DF3A26">
        <w:rPr>
          <w:rFonts w:eastAsia="Calibri"/>
          <w:sz w:val="24"/>
          <w:szCs w:val="24"/>
        </w:rPr>
        <w:t xml:space="preserve">Дата и время окончания приема заявок — </w:t>
      </w:r>
      <w:r w:rsidR="00180D25">
        <w:rPr>
          <w:rFonts w:eastAsia="Calibri"/>
          <w:sz w:val="24"/>
          <w:szCs w:val="24"/>
        </w:rPr>
        <w:t xml:space="preserve">24 июня </w:t>
      </w:r>
      <w:r w:rsidRPr="00DF3A26">
        <w:rPr>
          <w:rFonts w:eastAsia="Calibri"/>
          <w:sz w:val="24"/>
          <w:szCs w:val="24"/>
        </w:rPr>
        <w:t>2026 г. до 16 час. 00 мин. (время московское).</w:t>
      </w:r>
    </w:p>
    <w:p w14:paraId="6C690A5E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>При этом датой начала срока подачи заявок является дата, указанная в извещении о проведения конкурсного отбора.</w:t>
      </w:r>
    </w:p>
    <w:p w14:paraId="14BFA193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 xml:space="preserve">Организатор отбора при поступлении заявок с прилагаемыми документами регистрирует их в журнале заявок под порядковым номером с указанием даты и точного времени ее предоставления (часы и минуты) во избежание совпадения этого времени со временем предоставления других заявок. </w:t>
      </w:r>
    </w:p>
    <w:p w14:paraId="16A64DC3" w14:textId="77777777" w:rsidR="00DF3A26" w:rsidRPr="00DF3A26" w:rsidRDefault="00DF3A26" w:rsidP="00DF3A26">
      <w:pPr>
        <w:widowControl w:val="0"/>
        <w:suppressAutoHyphens/>
        <w:autoSpaceDE w:val="0"/>
        <w:ind w:firstLine="709"/>
        <w:contextualSpacing/>
        <w:jc w:val="both"/>
        <w:rPr>
          <w:rFonts w:eastAsia="Calibri"/>
          <w:sz w:val="24"/>
          <w:szCs w:val="24"/>
          <w:lang w:eastAsia="zh-CN"/>
        </w:rPr>
      </w:pPr>
      <w:r w:rsidRPr="00DF3A26">
        <w:rPr>
          <w:rFonts w:eastAsia="Calibri"/>
          <w:sz w:val="24"/>
          <w:szCs w:val="24"/>
          <w:lang w:eastAsia="zh-CN"/>
        </w:rPr>
        <w:t>Организатор отбора при приеме заявок проверяет их соответствие Критериям отбора участников (Приложение №2 к конкурсной документации). Заявки, соответствующие Критериям отбора участников, фиксируются в Журнале учета заявок и проверяются на полноту комплектов представляемых документов, по итогам проверки принимается решение о приеме заявки на участие в конкурсном отборе или об отказе в приеме заявки. В случае принятия решения об отказе в приеме заявок в течение трех рабочих дней со дня рассмотрения заявки письменно уведомляет претендента с указанием причин отказа (Приложение №3 к конкурсной документации).</w:t>
      </w:r>
    </w:p>
    <w:p w14:paraId="0501DEA7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Организатор отбора отказывает претенденту в приеме заявки в случаях, если:</w:t>
      </w:r>
    </w:p>
    <w:p w14:paraId="33C7519C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-  заявка подана по истечении времени, указанного в извещении;</w:t>
      </w:r>
    </w:p>
    <w:p w14:paraId="00929635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- заявка по типу, специализации места не соответствует настоящей конкурсной документации;</w:t>
      </w:r>
    </w:p>
    <w:p w14:paraId="12991C24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- представлен неполный комплект доку</w:t>
      </w:r>
      <w:bookmarkStart w:id="1" w:name="sub_1051"/>
      <w:r w:rsidRPr="00DF3A26">
        <w:rPr>
          <w:sz w:val="24"/>
          <w:szCs w:val="24"/>
        </w:rPr>
        <w:t xml:space="preserve">ментов, прилагаемый к заявлению. </w:t>
      </w:r>
    </w:p>
    <w:bookmarkEnd w:id="1"/>
    <w:p w14:paraId="16D93CFD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Заявка, поданная юридическим лицом, должна быть подписана лицом, имеющим право действовать без доверенности от имени юридического лица либо полномочия которого подтверждаются доверенностью от имени юридического лица.</w:t>
      </w:r>
    </w:p>
    <w:p w14:paraId="270585D3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Заявка на участие в конкурсе, поданная индивидуальным предпринимателем, физическим лицом, применяющим специальный налоговый режим «Налог на профессиональный доход» должна быть подписана индивидуальным предпринимателем либо лицом, полномочия которого подтверждаются доверенностью.</w:t>
      </w:r>
      <w:bookmarkStart w:id="2" w:name="sub_1052"/>
    </w:p>
    <w:bookmarkEnd w:id="2"/>
    <w:p w14:paraId="19EBAB8F" w14:textId="77777777" w:rsidR="00DF3A26" w:rsidRPr="00DF3A26" w:rsidRDefault="00DF3A26" w:rsidP="00DF3A26">
      <w:pPr>
        <w:autoSpaceDE w:val="0"/>
        <w:autoSpaceDN w:val="0"/>
        <w:ind w:firstLine="709"/>
        <w:jc w:val="center"/>
        <w:rPr>
          <w:b/>
          <w:sz w:val="24"/>
          <w:szCs w:val="24"/>
        </w:rPr>
      </w:pPr>
    </w:p>
    <w:p w14:paraId="01215C1D" w14:textId="77777777" w:rsidR="00DF3A26" w:rsidRPr="00DF3A26" w:rsidRDefault="00DF3A26" w:rsidP="00DF3A26">
      <w:pPr>
        <w:autoSpaceDE w:val="0"/>
        <w:autoSpaceDN w:val="0"/>
        <w:ind w:firstLine="709"/>
        <w:jc w:val="center"/>
        <w:rPr>
          <w:sz w:val="24"/>
          <w:szCs w:val="24"/>
        </w:rPr>
      </w:pPr>
      <w:r w:rsidRPr="00DF3A26">
        <w:rPr>
          <w:b/>
          <w:sz w:val="24"/>
          <w:szCs w:val="24"/>
        </w:rPr>
        <w:t>Перечень документов для участия в Конкурсном отборе</w:t>
      </w:r>
    </w:p>
    <w:p w14:paraId="77D7877B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Для участия в конкурсном отборе претенденты направляют организатору отбора заявку с приложением обязательных документов:</w:t>
      </w:r>
    </w:p>
    <w:p w14:paraId="2275720F" w14:textId="77777777" w:rsidR="00DF3A26" w:rsidRPr="00DF3A26" w:rsidRDefault="00DF3A26" w:rsidP="00DF3A26">
      <w:pPr>
        <w:numPr>
          <w:ilvl w:val="0"/>
          <w:numId w:val="26"/>
        </w:numPr>
        <w:autoSpaceDE w:val="0"/>
        <w:autoSpaceDN w:val="0"/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DF3A26">
        <w:rPr>
          <w:sz w:val="24"/>
          <w:szCs w:val="24"/>
        </w:rPr>
        <w:t xml:space="preserve">Заявление об участии в конкурсном отборе по форме согласно Приложению №4 к настоящей конкурсной документации. </w:t>
      </w:r>
    </w:p>
    <w:p w14:paraId="0EA57428" w14:textId="77777777" w:rsidR="00DF3A26" w:rsidRPr="00DF3A26" w:rsidRDefault="00DF3A26" w:rsidP="00DF3A26">
      <w:pPr>
        <w:numPr>
          <w:ilvl w:val="0"/>
          <w:numId w:val="26"/>
        </w:numPr>
        <w:autoSpaceDE w:val="0"/>
        <w:autoSpaceDN w:val="0"/>
        <w:spacing w:after="200" w:line="276" w:lineRule="auto"/>
        <w:ind w:left="0" w:firstLine="0"/>
        <w:contextualSpacing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Документ, подтверждающий регистрацию юридического лица или индивидуального предпринимателя, физического лица, применяющего специальный налоговый режим «Налог на профессиональный доход», зарегистрированные в установленном законодательством Российской Федерации порядке.</w:t>
      </w:r>
    </w:p>
    <w:p w14:paraId="7C65D9AD" w14:textId="77777777" w:rsidR="00DF3A26" w:rsidRPr="00DF3A26" w:rsidRDefault="00DF3A26" w:rsidP="00DF3A26">
      <w:pPr>
        <w:numPr>
          <w:ilvl w:val="0"/>
          <w:numId w:val="26"/>
        </w:numPr>
        <w:autoSpaceDE w:val="0"/>
        <w:autoSpaceDN w:val="0"/>
        <w:spacing w:after="200" w:line="276" w:lineRule="auto"/>
        <w:ind w:left="0" w:firstLine="0"/>
        <w:jc w:val="both"/>
        <w:textAlignment w:val="baseline"/>
        <w:rPr>
          <w:sz w:val="24"/>
          <w:szCs w:val="24"/>
        </w:rPr>
      </w:pPr>
      <w:r w:rsidRPr="00DF3A26">
        <w:rPr>
          <w:spacing w:val="2"/>
          <w:sz w:val="24"/>
          <w:szCs w:val="24"/>
        </w:rPr>
        <w:lastRenderedPageBreak/>
        <w:t>Подтверждение о соответствии участника типу Ярмарки и специализации торговых мест</w:t>
      </w:r>
      <w:r w:rsidRPr="00DF3A26">
        <w:rPr>
          <w:sz w:val="24"/>
          <w:szCs w:val="24"/>
        </w:rPr>
        <w:t xml:space="preserve"> по форме согласно Приложению №5.</w:t>
      </w:r>
    </w:p>
    <w:p w14:paraId="6A5CB60F" w14:textId="77777777" w:rsidR="00DF3A26" w:rsidRPr="00DF3A26" w:rsidRDefault="00DF3A26" w:rsidP="00DF3A26">
      <w:pPr>
        <w:tabs>
          <w:tab w:val="left" w:pos="10206"/>
          <w:tab w:val="left" w:pos="10348"/>
        </w:tabs>
        <w:spacing w:after="200" w:line="276" w:lineRule="auto"/>
        <w:ind w:right="712"/>
        <w:contextualSpacing/>
        <w:rPr>
          <w:sz w:val="24"/>
          <w:szCs w:val="24"/>
          <w:lang w:eastAsia="en-US"/>
        </w:rPr>
      </w:pPr>
      <w:r w:rsidRPr="00DF3A26">
        <w:rPr>
          <w:color w:val="FF0000"/>
          <w:sz w:val="24"/>
          <w:szCs w:val="24"/>
        </w:rPr>
        <w:t xml:space="preserve"> </w:t>
      </w:r>
      <w:r w:rsidRPr="00DF3A26">
        <w:rPr>
          <w:sz w:val="24"/>
          <w:szCs w:val="24"/>
          <w:lang w:eastAsia="en-US"/>
        </w:rPr>
        <w:t xml:space="preserve">4.        Предложение по размеру платы за размещение нестационарного торгового объекта для участия в Ярмарке за один календарный месяц по форме согласно Приложению №6. </w:t>
      </w:r>
    </w:p>
    <w:p w14:paraId="01C1532A" w14:textId="77777777" w:rsidR="00DF3A26" w:rsidRPr="00DF3A26" w:rsidRDefault="00DF3A26" w:rsidP="00DF3A26">
      <w:pPr>
        <w:autoSpaceDE w:val="0"/>
        <w:autoSpaceDN w:val="0"/>
        <w:jc w:val="center"/>
        <w:rPr>
          <w:sz w:val="24"/>
          <w:szCs w:val="24"/>
        </w:rPr>
      </w:pPr>
      <w:r w:rsidRPr="00DF3A26">
        <w:rPr>
          <w:b/>
          <w:sz w:val="24"/>
          <w:szCs w:val="24"/>
        </w:rPr>
        <w:t xml:space="preserve">Порядок и срок отзыва заявок на </w:t>
      </w:r>
      <w:r w:rsidRPr="00DF3A26">
        <w:rPr>
          <w:b/>
          <w:bCs/>
          <w:sz w:val="24"/>
          <w:szCs w:val="24"/>
        </w:rPr>
        <w:t>участие в конкурсном отборе</w:t>
      </w:r>
      <w:r w:rsidRPr="00DF3A26">
        <w:rPr>
          <w:b/>
          <w:sz w:val="24"/>
          <w:szCs w:val="24"/>
        </w:rPr>
        <w:t xml:space="preserve"> и внесения в них изменений</w:t>
      </w:r>
    </w:p>
    <w:p w14:paraId="70A03371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 xml:space="preserve">Претендент вправе изменить или отозвать заявку на участие в конкурсном отборе в любое время, до начала срока рассмотрения заявок на участие в конкурсном отборе. Изменения в заявку или отзыв заявки подается в том же виде, что и заявка на участие в конкурсном отборе.          </w:t>
      </w:r>
    </w:p>
    <w:p w14:paraId="4CE2774E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b/>
          <w:bCs/>
          <w:sz w:val="24"/>
          <w:szCs w:val="24"/>
        </w:rPr>
      </w:pPr>
    </w:p>
    <w:p w14:paraId="2707C27B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b/>
          <w:bCs/>
          <w:sz w:val="24"/>
          <w:szCs w:val="24"/>
        </w:rPr>
        <w:t>Порядок рассмотрения заявок об участии в конкурсном отборе конкурсной комиссией</w:t>
      </w:r>
    </w:p>
    <w:p w14:paraId="6FBCA5AC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По истечении 2 рабочих дней после срока приема заявок, указанного в извещении об отборе, организатор отбора передает для рассмотрения поступившие заявки в конкурсную комиссию.</w:t>
      </w:r>
    </w:p>
    <w:p w14:paraId="332CB225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 xml:space="preserve">Конкурсная комиссия проводит конкурсный </w:t>
      </w:r>
      <w:r w:rsidRPr="00DF3A26">
        <w:rPr>
          <w:bCs/>
          <w:sz w:val="24"/>
          <w:szCs w:val="24"/>
        </w:rPr>
        <w:t>отбор</w:t>
      </w:r>
      <w:r w:rsidRPr="00DF3A26">
        <w:rPr>
          <w:sz w:val="24"/>
          <w:szCs w:val="24"/>
        </w:rPr>
        <w:t xml:space="preserve"> заявок, направленных претендентами для участия в конкурсном отборе.</w:t>
      </w:r>
    </w:p>
    <w:p w14:paraId="54BAF641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К конкурсу допускаются претенденты, предоставившие полный пакет вышеуказанных документов.</w:t>
      </w:r>
    </w:p>
    <w:p w14:paraId="2385FA06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>Конкурсный отбор проводится в день, время и в месте, указанные в извещении о проведении конкурсного отбора.</w:t>
      </w:r>
    </w:p>
    <w:p w14:paraId="65D58CEC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Конкурсная комиссия осуществляет рассмотрение заявок в соответствии с критериями:</w:t>
      </w:r>
      <w:r w:rsidRPr="00DF3A26">
        <w:rPr>
          <w:bCs/>
          <w:sz w:val="24"/>
          <w:szCs w:val="24"/>
        </w:rPr>
        <w:t xml:space="preserve"> Соответствие информации, содержащейся в заявке, типу и специализации мест, определенных схемой размещения торговых мест (Приложение №1) (критерий № 1), Предложение по размеру платы за размещение нестационарного торгового объекта для участия в ярмарке за один календарный месяц (Критерий № 2). </w:t>
      </w:r>
    </w:p>
    <w:p w14:paraId="4C8C2448" w14:textId="7BF585E1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В случае</w:t>
      </w:r>
      <w:r w:rsidR="002302BE">
        <w:rPr>
          <w:sz w:val="24"/>
          <w:szCs w:val="24"/>
        </w:rPr>
        <w:t xml:space="preserve"> </w:t>
      </w:r>
      <w:r w:rsidRPr="00DF3A26">
        <w:rPr>
          <w:sz w:val="24"/>
          <w:szCs w:val="24"/>
        </w:rPr>
        <w:t>если на торговое место подано две и более заявок</w:t>
      </w:r>
      <w:r w:rsidR="002302BE">
        <w:rPr>
          <w:sz w:val="24"/>
          <w:szCs w:val="24"/>
        </w:rPr>
        <w:t xml:space="preserve"> </w:t>
      </w:r>
      <w:r w:rsidRPr="00DF3A26">
        <w:rPr>
          <w:sz w:val="24"/>
          <w:szCs w:val="24"/>
        </w:rPr>
        <w:t>и все заявки соответствуют Критерию № 1, то участником ярмарки признается лицо, предложившее наибольшую величину размера платы за размещение нестационарного торгового объекта для участия в ярмарке за один календарный месяц. В случае если два и (или) более претендента предложили одинаковую величину размера платы за размещение нестационарного торгового объекта для участия в ярмарке за один календарный месяц, участником ярмарки признается лицо в соответствии с очередностью поступивших заявок (Критерий № 3).</w:t>
      </w:r>
    </w:p>
    <w:p w14:paraId="3758C33C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bookmarkStart w:id="3" w:name="sub_1068"/>
      <w:bookmarkEnd w:id="3"/>
      <w:r w:rsidRPr="00DF3A26">
        <w:rPr>
          <w:sz w:val="24"/>
          <w:szCs w:val="24"/>
        </w:rPr>
        <w:t>Р</w:t>
      </w:r>
      <w:bookmarkStart w:id="4" w:name="sub_1069"/>
      <w:r w:rsidRPr="00DF3A26">
        <w:rPr>
          <w:sz w:val="24"/>
          <w:szCs w:val="24"/>
        </w:rPr>
        <w:t>ешение о признании претендентов участниками ярмарки и о включении в реестр участников ярмарки оформляется протоколом рассмотрения заявок.</w:t>
      </w:r>
    </w:p>
    <w:p w14:paraId="6346AFE8" w14:textId="77777777" w:rsidR="00DF3A26" w:rsidRPr="00DF3A26" w:rsidRDefault="00DF3A26" w:rsidP="00DF3A26">
      <w:pPr>
        <w:autoSpaceDE w:val="0"/>
        <w:autoSpaceDN w:val="0"/>
        <w:ind w:firstLine="708"/>
        <w:jc w:val="both"/>
        <w:rPr>
          <w:sz w:val="24"/>
          <w:szCs w:val="24"/>
        </w:rPr>
      </w:pPr>
      <w:bookmarkStart w:id="5" w:name="sub_10612"/>
      <w:bookmarkEnd w:id="4"/>
      <w:r w:rsidRPr="00DF3A26">
        <w:rPr>
          <w:bCs/>
          <w:sz w:val="24"/>
          <w:szCs w:val="24"/>
        </w:rPr>
        <w:t xml:space="preserve">Протокол </w:t>
      </w:r>
      <w:r w:rsidRPr="00DF3A26">
        <w:rPr>
          <w:sz w:val="24"/>
          <w:szCs w:val="24"/>
        </w:rPr>
        <w:t>рассмотрения заявок</w:t>
      </w:r>
      <w:r w:rsidRPr="00DF3A26">
        <w:rPr>
          <w:bCs/>
          <w:sz w:val="24"/>
          <w:szCs w:val="24"/>
        </w:rPr>
        <w:t xml:space="preserve"> включает следующие сведения:</w:t>
      </w:r>
    </w:p>
    <w:p w14:paraId="29D752B1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>-информацию о всех заявителях, направивших и отозвавших заявки;</w:t>
      </w:r>
    </w:p>
    <w:p w14:paraId="448C09FF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>-о месте, дате, времени проведения заседания конкурсной комиссией, о присвоении заявкам порядковых номеров, а также результаты конкурсного отбора;</w:t>
      </w:r>
    </w:p>
    <w:p w14:paraId="4B68503B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bCs/>
          <w:sz w:val="24"/>
          <w:szCs w:val="24"/>
        </w:rPr>
        <w:t>-информацию о заявителях, признанных участниками ярмарки и включенных в реестр участников ярмарки.</w:t>
      </w:r>
    </w:p>
    <w:bookmarkEnd w:id="5"/>
    <w:p w14:paraId="7BDAC40B" w14:textId="77777777" w:rsidR="00DF3A26" w:rsidRPr="00DF3A26" w:rsidRDefault="00DF3A26" w:rsidP="00DF3A26">
      <w:pPr>
        <w:widowControl w:val="0"/>
        <w:suppressAutoHyphens/>
        <w:autoSpaceDE w:val="0"/>
        <w:ind w:firstLine="709"/>
        <w:jc w:val="both"/>
        <w:rPr>
          <w:rFonts w:eastAsia="Calibri"/>
          <w:color w:val="FF0000"/>
          <w:sz w:val="24"/>
          <w:szCs w:val="24"/>
          <w:lang w:eastAsia="zh-CN"/>
        </w:rPr>
      </w:pPr>
      <w:r w:rsidRPr="00DF3A26">
        <w:rPr>
          <w:rFonts w:eastAsia="Calibri"/>
          <w:sz w:val="24"/>
          <w:szCs w:val="24"/>
          <w:lang w:eastAsia="zh-CN"/>
        </w:rPr>
        <w:t xml:space="preserve">Все участники, включенные в реестр, получают Уведомление (Приложение №7) </w:t>
      </w:r>
      <w:proofErr w:type="gramStart"/>
      <w:r w:rsidRPr="00DF3A26">
        <w:rPr>
          <w:rFonts w:eastAsia="Calibri"/>
          <w:sz w:val="24"/>
          <w:szCs w:val="24"/>
          <w:lang w:eastAsia="zh-CN"/>
        </w:rPr>
        <w:t>от  организатора</w:t>
      </w:r>
      <w:proofErr w:type="gramEnd"/>
      <w:r w:rsidRPr="00DF3A26">
        <w:rPr>
          <w:rFonts w:eastAsia="Calibri"/>
          <w:sz w:val="24"/>
          <w:szCs w:val="24"/>
          <w:lang w:eastAsia="zh-CN"/>
        </w:rPr>
        <w:t xml:space="preserve"> ярмарки не позднее трех рабочих дней со дня принятия решения. Уведомление направляется участнику ярмарки на электронный адрес, указанный в заявке.</w:t>
      </w:r>
    </w:p>
    <w:p w14:paraId="129FC752" w14:textId="77777777" w:rsidR="00DF3A26" w:rsidRPr="00DF3A26" w:rsidRDefault="00DF3A26" w:rsidP="00DF3A26">
      <w:pPr>
        <w:widowControl w:val="0"/>
        <w:suppressAutoHyphens/>
        <w:autoSpaceDE w:val="0"/>
        <w:ind w:firstLine="709"/>
        <w:jc w:val="both"/>
        <w:rPr>
          <w:rFonts w:eastAsia="Calibri"/>
          <w:sz w:val="24"/>
          <w:szCs w:val="24"/>
          <w:lang w:eastAsia="zh-CN"/>
        </w:rPr>
      </w:pPr>
      <w:r w:rsidRPr="00DF3A26">
        <w:rPr>
          <w:rFonts w:eastAsia="Calibri"/>
          <w:sz w:val="24"/>
          <w:szCs w:val="24"/>
          <w:lang w:eastAsia="zh-CN"/>
        </w:rPr>
        <w:t xml:space="preserve">Протокол рассмотрения заявок подписывается председателем и секретарем комиссии в день рассмотрения заявок. </w:t>
      </w:r>
    </w:p>
    <w:p w14:paraId="16AE48DE" w14:textId="77777777" w:rsidR="00DF3A26" w:rsidRPr="00DF3A26" w:rsidRDefault="00DF3A26" w:rsidP="00DF3A26">
      <w:pPr>
        <w:widowControl w:val="0"/>
        <w:suppressAutoHyphens/>
        <w:autoSpaceDE w:val="0"/>
        <w:ind w:firstLine="709"/>
        <w:jc w:val="both"/>
        <w:rPr>
          <w:rFonts w:eastAsia="Calibri"/>
          <w:sz w:val="24"/>
          <w:szCs w:val="24"/>
          <w:lang w:eastAsia="zh-CN"/>
        </w:rPr>
      </w:pPr>
      <w:r w:rsidRPr="00DF3A26">
        <w:rPr>
          <w:rFonts w:eastAsia="Calibri"/>
          <w:sz w:val="24"/>
          <w:szCs w:val="24"/>
          <w:lang w:eastAsia="zh-CN"/>
        </w:rPr>
        <w:t>В случае отказа заявителей от участия в ярмарке организатор ярмарки предоставляет торговые места следующим участникам ярмарки в порядке очередности в реестре участников ярмарки.</w:t>
      </w:r>
    </w:p>
    <w:p w14:paraId="372E2957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В случае если по окончании срока подачи заявок на участие в конкурсном отборе подана только одна заявка или не подано ни одной заявки, или ни один из заявителей не признан участником ярмарки, конкурсный отбор признается несостоявшимся.</w:t>
      </w:r>
    </w:p>
    <w:p w14:paraId="4A78468D" w14:textId="0C6CDEBE" w:rsidR="00DF3A26" w:rsidRPr="00DF3A26" w:rsidRDefault="00DF3A26" w:rsidP="002E5A54">
      <w:pPr>
        <w:spacing w:line="276" w:lineRule="auto"/>
        <w:jc w:val="both"/>
        <w:rPr>
          <w:rFonts w:eastAsiaTheme="minorHAnsi"/>
          <w:b/>
          <w:sz w:val="24"/>
          <w:szCs w:val="24"/>
          <w:lang w:eastAsia="en-US"/>
        </w:rPr>
      </w:pPr>
      <w:r w:rsidRPr="00DF3A26">
        <w:rPr>
          <w:rFonts w:eastAsiaTheme="minorHAnsi"/>
          <w:b/>
          <w:sz w:val="24"/>
          <w:szCs w:val="24"/>
          <w:lang w:eastAsia="en-US"/>
        </w:rPr>
        <w:lastRenderedPageBreak/>
        <w:tab/>
        <w:t>Порядок заключения договора с участником ярмарки</w:t>
      </w:r>
    </w:p>
    <w:p w14:paraId="0337652C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ab/>
        <w:t xml:space="preserve">Договор с участником ярмарки заключается по форме согласно Приложению №8 в течение 3 рабочих дней со дня принятия решения о признании претендента участником ярмарки, с указанием величины размера платы за размещение нестационарного торгового объекта за один календарный месяц, предложенный участником. В случае не подписания договора участником ярмарки в 3-хдневный срок со дня принятия решения о признании претендента участником ярмарки, организатор ярмарки вправе подписать договор со следующим в очередности участником ярмарки. </w:t>
      </w:r>
    </w:p>
    <w:p w14:paraId="7F30EEAB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3412457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51BDEB8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593C0CC3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6FC27F76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3A0BDEB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8A29127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2FA74229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EA1F330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65FB5F89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778D0892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788EC844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8A5C307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2A37B3CB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5F93AD4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552A6D1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ED6648F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1DCAA79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984CCB5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6AE130D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5F1D7E49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982A8F0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7497C0AC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7CC77D3E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C1CAFFC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397FEC9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9162D40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22D2CDFD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C351F4E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6CFEB63F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2A27099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2CC64BAA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E51876F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28C59387" w14:textId="77777777" w:rsid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AC56C76" w14:textId="77777777" w:rsidR="00D95B88" w:rsidRDefault="00D95B88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786416C" w14:textId="77777777" w:rsidR="00D95B88" w:rsidRDefault="00D95B88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1A1316C" w14:textId="77777777" w:rsidR="00D95B88" w:rsidRPr="00DF3A26" w:rsidRDefault="00D95B88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EB97297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6B6DEECF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736F60E0" w14:textId="77777777" w:rsidR="00DF3A26" w:rsidRP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2E45DF3" w14:textId="77777777" w:rsid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DB94302" w14:textId="77777777" w:rsid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784405D7" w14:textId="77777777" w:rsid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127E7B8C" w14:textId="77777777" w:rsid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4CBA27F8" w14:textId="77777777" w:rsidR="003A0883" w:rsidRDefault="003A0883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30B9D1D7" w14:textId="77777777" w:rsidR="003A0883" w:rsidRDefault="003A0883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23B1821C" w14:textId="77777777" w:rsidR="00DF3A26" w:rsidRDefault="00DF3A26" w:rsidP="00DF3A26">
      <w:pPr>
        <w:jc w:val="both"/>
        <w:rPr>
          <w:rFonts w:eastAsiaTheme="minorHAnsi"/>
          <w:sz w:val="24"/>
          <w:szCs w:val="24"/>
          <w:lang w:eastAsia="en-US"/>
        </w:rPr>
      </w:pPr>
    </w:p>
    <w:p w14:paraId="0DB77A0E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№1</w:t>
      </w:r>
    </w:p>
    <w:p w14:paraId="52D228E7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6377FA23" w14:textId="77777777" w:rsidR="00DF3A26" w:rsidRPr="00DF3A26" w:rsidRDefault="00DF3A26" w:rsidP="00DF3A26">
      <w:pPr>
        <w:spacing w:after="200"/>
        <w:jc w:val="center"/>
        <w:rPr>
          <w:rFonts w:eastAsiaTheme="minorHAnsi"/>
          <w:szCs w:val="28"/>
          <w:lang w:eastAsia="en-US"/>
        </w:rPr>
      </w:pPr>
    </w:p>
    <w:p w14:paraId="0CC3F0DA" w14:textId="77777777" w:rsidR="00DF3A26" w:rsidRPr="00DF3A26" w:rsidRDefault="00DF3A26" w:rsidP="00DF3A26">
      <w:pPr>
        <w:spacing w:after="200"/>
        <w:jc w:val="center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8"/>
          <w:lang w:eastAsia="en-US"/>
        </w:rPr>
        <w:t>Схема размещения торговых мест</w:t>
      </w:r>
    </w:p>
    <w:p w14:paraId="53FB9065" w14:textId="77777777" w:rsidR="00DF3A26" w:rsidRPr="00DF3A26" w:rsidRDefault="00DF3A26" w:rsidP="00DF3A26">
      <w:pPr>
        <w:spacing w:after="200"/>
        <w:jc w:val="center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 xml:space="preserve">(утверждена приказом Управления делами Правительства Нижегородской области </w:t>
      </w:r>
    </w:p>
    <w:p w14:paraId="74DF4B2E" w14:textId="63B3E145" w:rsidR="00DF3A26" w:rsidRPr="00DF3A26" w:rsidRDefault="00DF3A26" w:rsidP="00DF3A26">
      <w:pPr>
        <w:spacing w:after="200"/>
        <w:jc w:val="center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«27» апреля 2026 № 310-381437/26П/ОД)</w:t>
      </w:r>
    </w:p>
    <w:p w14:paraId="35541168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752C999F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noProof/>
          <w:szCs w:val="28"/>
        </w:rPr>
        <w:drawing>
          <wp:inline distT="0" distB="0" distL="0" distR="0" wp14:anchorId="521759D2" wp14:editId="64DDA674">
            <wp:extent cx="5937885" cy="3359150"/>
            <wp:effectExtent l="0" t="0" r="5715" b="0"/>
            <wp:docPr id="19929917" name="Рисунок 19929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5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0E569B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001D5D3E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018EBA57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5B8F5287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245DF2BA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43359506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79A2DDA5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781DF44E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30324DCC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14DF4F86" w14:textId="77777777" w:rsidR="00DF3A26" w:rsidRP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55FA74EF" w14:textId="77777777" w:rsidR="00DF3A26" w:rsidRDefault="00DF3A26" w:rsidP="00DF3A26">
      <w:pPr>
        <w:spacing w:after="200"/>
        <w:rPr>
          <w:rFonts w:eastAsiaTheme="minorHAnsi"/>
          <w:szCs w:val="28"/>
          <w:lang w:eastAsia="en-US"/>
        </w:rPr>
      </w:pPr>
    </w:p>
    <w:p w14:paraId="342CA0E4" w14:textId="77777777" w:rsidR="00517960" w:rsidRDefault="00517960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582E537B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7AC10996" w14:textId="77777777" w:rsidR="00720609" w:rsidRDefault="00720609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53AA2C08" w14:textId="77777777" w:rsidR="00720609" w:rsidRDefault="00720609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0464E9F1" w14:textId="5A99A70B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№2</w:t>
      </w:r>
    </w:p>
    <w:p w14:paraId="2E6F725B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0482E28E" w14:textId="77777777" w:rsidR="00DF3A26" w:rsidRPr="00DF3A26" w:rsidRDefault="00DF3A26" w:rsidP="00DF3A26">
      <w:pPr>
        <w:jc w:val="center"/>
        <w:rPr>
          <w:rFonts w:eastAsiaTheme="minorHAnsi"/>
          <w:sz w:val="24"/>
          <w:szCs w:val="24"/>
          <w:lang w:eastAsia="en-US"/>
        </w:rPr>
      </w:pPr>
    </w:p>
    <w:p w14:paraId="2C3A1EBB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bCs/>
          <w:sz w:val="22"/>
          <w:szCs w:val="22"/>
          <w:lang w:eastAsia="en-US"/>
        </w:rPr>
      </w:pPr>
      <w:r w:rsidRPr="00DF3A26">
        <w:rPr>
          <w:b/>
          <w:bCs/>
          <w:sz w:val="22"/>
          <w:szCs w:val="22"/>
          <w:lang w:eastAsia="en-US"/>
        </w:rPr>
        <w:t>Критерии отбора претендентов</w:t>
      </w:r>
    </w:p>
    <w:p w14:paraId="4CB9A7CD" w14:textId="77777777" w:rsidR="00DF3A26" w:rsidRPr="00DF3A26" w:rsidRDefault="00DF3A26" w:rsidP="00DF3A26">
      <w:pPr>
        <w:widowControl w:val="0"/>
        <w:autoSpaceDE w:val="0"/>
        <w:autoSpaceDN w:val="0"/>
        <w:ind w:right="-1"/>
        <w:rPr>
          <w:sz w:val="22"/>
          <w:szCs w:val="22"/>
          <w:lang w:eastAsia="en-US"/>
        </w:rPr>
      </w:pPr>
    </w:p>
    <w:p w14:paraId="09674256" w14:textId="77777777" w:rsidR="00DF3A26" w:rsidRPr="00DF3A26" w:rsidRDefault="00DF3A26" w:rsidP="00DF3A26">
      <w:pPr>
        <w:widowControl w:val="0"/>
        <w:autoSpaceDE w:val="0"/>
        <w:autoSpaceDN w:val="0"/>
        <w:ind w:right="-1" w:firstLine="567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В ярмарке могут участвовать юридические лица, индивидуальные предприниматели, зарегистрированные в установленном законодательством Российской Федерации порядке, граждане - физические лица, применяющие специальный налоговый режим «Налог на профессиональный доход». </w:t>
      </w:r>
    </w:p>
    <w:p w14:paraId="59688F11" w14:textId="77777777" w:rsidR="00DF3A26" w:rsidRPr="00DF3A26" w:rsidRDefault="00DF3A26" w:rsidP="00DF3A26">
      <w:pPr>
        <w:widowControl w:val="0"/>
        <w:autoSpaceDE w:val="0"/>
        <w:autoSpaceDN w:val="0"/>
        <w:ind w:right="-1" w:firstLine="567"/>
        <w:contextualSpacing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К участию в ярмарке допускаются юридические лица, индивидуальные предприниматели, зарегистрированные в установленном законодательством Российской Федерации порядке, граждане - физические лица, применяющие специальный налоговый режим «Налог на профессиональный доход» реализующие продукцию собственного производства и/или закупаемую у третьих лиц.</w:t>
      </w:r>
    </w:p>
    <w:p w14:paraId="1B45775D" w14:textId="77777777" w:rsidR="00DF3A26" w:rsidRPr="00DF3A26" w:rsidRDefault="00DF3A26" w:rsidP="00DF3A26">
      <w:pPr>
        <w:widowControl w:val="0"/>
        <w:autoSpaceDE w:val="0"/>
        <w:autoSpaceDN w:val="0"/>
        <w:ind w:right="-1" w:firstLine="567"/>
        <w:contextualSpacing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Продажа должна осуществляться при наличии: </w:t>
      </w:r>
    </w:p>
    <w:p w14:paraId="5300EBBF" w14:textId="77777777" w:rsidR="00DF3A26" w:rsidRPr="00DF3A26" w:rsidRDefault="00DF3A26" w:rsidP="00DF3A26">
      <w:pPr>
        <w:widowControl w:val="0"/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- личной карточки (бейджа) продавца с указанием его фамилии, имени, отчества (при наличии); </w:t>
      </w:r>
    </w:p>
    <w:p w14:paraId="6560EABB" w14:textId="77777777" w:rsidR="00DF3A26" w:rsidRPr="00DF3A26" w:rsidRDefault="00DF3A26" w:rsidP="00DF3A26">
      <w:pPr>
        <w:widowControl w:val="0"/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- паспорта или иного документа, удостоверяющего личность продавца; </w:t>
      </w:r>
    </w:p>
    <w:p w14:paraId="5219FACC" w14:textId="77777777" w:rsidR="00DF3A26" w:rsidRPr="00DF3A26" w:rsidRDefault="00DF3A26" w:rsidP="00DF3A26">
      <w:pPr>
        <w:widowControl w:val="0"/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- документа, подтверждающего трудовые или гражданско-правовые отношения продавца с участником ярмарки; </w:t>
      </w:r>
    </w:p>
    <w:p w14:paraId="49B74F68" w14:textId="77777777" w:rsidR="00DF3A26" w:rsidRPr="00DF3A26" w:rsidRDefault="00DF3A26" w:rsidP="00DF3A26">
      <w:pPr>
        <w:widowControl w:val="0"/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- товарно-сопроводительных документов на реализуемый товар; </w:t>
      </w:r>
    </w:p>
    <w:p w14:paraId="186E26D2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- документов, подтверждающих качество и безопасность реализуемых товаров (в том числе сертификаты или декларации о соответствии либо их копии, заверенные в установленном порядке, удостоверения качества); </w:t>
      </w:r>
    </w:p>
    <w:p w14:paraId="54D3F831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- личной медицинской книжки продавца.</w:t>
      </w:r>
    </w:p>
    <w:p w14:paraId="62E54897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        Продажа товаров осуществляется в нестационарном торговом объекте – торговой тележке установленного образца и размера (длина,1400 мм; ширина, 600 мм; высота, 840 мм):</w:t>
      </w:r>
    </w:p>
    <w:p w14:paraId="111EAC10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noProof/>
          <w:sz w:val="24"/>
          <w:szCs w:val="24"/>
        </w:rPr>
        <w:drawing>
          <wp:inline distT="0" distB="0" distL="0" distR="0" wp14:anchorId="26478FD3" wp14:editId="226569C5">
            <wp:extent cx="3584575" cy="3554095"/>
            <wp:effectExtent l="0" t="0" r="0" b="8255"/>
            <wp:docPr id="1930181509" name="Рисунок 193018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BA82B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       Продавец должен быть одет в форму установленного образца с определенными требованиями:</w:t>
      </w:r>
    </w:p>
    <w:p w14:paraId="1A2F68F8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1)Головной убор (Панама с нашивкой шевроном 30мм на 30мм Логотип «Нижегородский кремль») Цвет оранжевый, согласно приложенному эскизу.</w:t>
      </w:r>
    </w:p>
    <w:p w14:paraId="27DAA26D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2) Поло c вышивкой в виде логотипа «Нижегородский кремль». Цвет белый, согласно приложенному эскизу. (Логотип Длина 80 мм, высота 20мм)</w:t>
      </w:r>
    </w:p>
    <w:p w14:paraId="0995E925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3) Фартук c вышивкой логотипа «Нижегородский кремль». Цвет оранжевый.</w:t>
      </w:r>
    </w:p>
    <w:p w14:paraId="571DF719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noProof/>
          <w:sz w:val="24"/>
          <w:szCs w:val="24"/>
        </w:rPr>
        <w:lastRenderedPageBreak/>
        <w:drawing>
          <wp:inline distT="0" distB="0" distL="0" distR="0" wp14:anchorId="2797756C" wp14:editId="78807551">
            <wp:extent cx="3554095" cy="4322445"/>
            <wp:effectExtent l="0" t="0" r="825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D5EF0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374FE365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Официальный логотип «Нижегородский кремль».</w:t>
      </w:r>
    </w:p>
    <w:p w14:paraId="0ED37B1A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62264D04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noProof/>
          <w:sz w:val="24"/>
          <w:szCs w:val="24"/>
        </w:rPr>
        <w:drawing>
          <wp:inline distT="0" distB="0" distL="0" distR="0" wp14:anchorId="73219065" wp14:editId="69AD6927">
            <wp:extent cx="6212205" cy="13169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65719C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38C461BD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60E65112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7EC10F54" w14:textId="77777777" w:rsidR="00DF3A26" w:rsidRPr="00DF3A26" w:rsidRDefault="00DF3A26" w:rsidP="00DF3A26">
      <w:pPr>
        <w:widowControl w:val="0"/>
        <w:tabs>
          <w:tab w:val="left" w:pos="10206"/>
        </w:tabs>
        <w:autoSpaceDE w:val="0"/>
        <w:autoSpaceDN w:val="0"/>
        <w:ind w:right="-1"/>
        <w:contextualSpacing/>
        <w:jc w:val="both"/>
        <w:rPr>
          <w:sz w:val="24"/>
          <w:szCs w:val="24"/>
          <w:lang w:eastAsia="en-US"/>
        </w:rPr>
      </w:pPr>
      <w:proofErr w:type="gramStart"/>
      <w:r w:rsidRPr="00DF3A26">
        <w:rPr>
          <w:sz w:val="24"/>
          <w:szCs w:val="24"/>
          <w:lang w:eastAsia="en-US"/>
        </w:rPr>
        <w:t>Критерии  отбора</w:t>
      </w:r>
      <w:proofErr w:type="gramEnd"/>
      <w:r w:rsidRPr="00DF3A26">
        <w:rPr>
          <w:sz w:val="24"/>
          <w:szCs w:val="24"/>
          <w:lang w:eastAsia="en-US"/>
        </w:rPr>
        <w:t xml:space="preserve"> претендентов: </w:t>
      </w:r>
    </w:p>
    <w:p w14:paraId="4F760A04" w14:textId="77777777" w:rsidR="00DF3A26" w:rsidRPr="00DF3A26" w:rsidRDefault="00DF3A26" w:rsidP="00DF3A26">
      <w:pPr>
        <w:widowControl w:val="0"/>
        <w:tabs>
          <w:tab w:val="left" w:pos="10206"/>
        </w:tabs>
        <w:autoSpaceDE w:val="0"/>
        <w:autoSpaceDN w:val="0"/>
        <w:ind w:right="-1"/>
        <w:contextualSpacing/>
        <w:jc w:val="both"/>
        <w:rPr>
          <w:sz w:val="24"/>
          <w:szCs w:val="24"/>
          <w:lang w:eastAsia="en-US"/>
        </w:rPr>
      </w:pPr>
    </w:p>
    <w:p w14:paraId="7E6B2912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- Критерий № 1</w:t>
      </w:r>
    </w:p>
    <w:p w14:paraId="70138DC6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Соответствие информации, содержащейся в заявке, типу и специализации мест, определенных схемой размещения торговых мест.</w:t>
      </w:r>
    </w:p>
    <w:p w14:paraId="3932D70C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6E70B369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 - Критерий № 2 </w:t>
      </w:r>
    </w:p>
    <w:p w14:paraId="749FAAFE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- Предложение по размеру платы за размещение нестационарного торгового объекта для участия в ярмарке за один календарный месяц.</w:t>
      </w:r>
    </w:p>
    <w:p w14:paraId="2C6FC930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Минимальный размер платы за размещение нестационарного торгового объекта для участия в ярмарке за один календарный месяц определен на основании </w:t>
      </w:r>
      <w:bookmarkStart w:id="6" w:name="_Hlk227940490"/>
      <w:r w:rsidRPr="00DF3A26">
        <w:rPr>
          <w:sz w:val="24"/>
          <w:szCs w:val="24"/>
          <w:lang w:eastAsia="en-US"/>
        </w:rPr>
        <w:t xml:space="preserve">Отчета об определении рыночной стоимости услуг по предоставлению места для размещения нестационарного торгового объекта для участия в </w:t>
      </w:r>
      <w:r w:rsidRPr="00DF3A26">
        <w:rPr>
          <w:sz w:val="24"/>
          <w:szCs w:val="24"/>
        </w:rPr>
        <w:t xml:space="preserve">сезонной специализированной ярмарке № 8532Н от 20.04.2026 г. </w:t>
      </w:r>
      <w:bookmarkEnd w:id="6"/>
      <w:r w:rsidRPr="00DF3A26">
        <w:rPr>
          <w:sz w:val="24"/>
          <w:szCs w:val="24"/>
          <w:lang w:eastAsia="en-US"/>
        </w:rPr>
        <w:t>(далее – минимальный размер).</w:t>
      </w:r>
    </w:p>
    <w:p w14:paraId="5785F41A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proofErr w:type="gramStart"/>
      <w:r w:rsidRPr="00DF3A26">
        <w:rPr>
          <w:sz w:val="24"/>
          <w:szCs w:val="24"/>
          <w:lang w:eastAsia="en-US"/>
        </w:rPr>
        <w:t>Минимальный  размер</w:t>
      </w:r>
      <w:proofErr w:type="gramEnd"/>
      <w:r w:rsidRPr="00DF3A26">
        <w:rPr>
          <w:sz w:val="24"/>
          <w:szCs w:val="24"/>
          <w:lang w:eastAsia="en-US"/>
        </w:rPr>
        <w:t xml:space="preserve"> платы:</w:t>
      </w:r>
    </w:p>
    <w:p w14:paraId="48F27617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Место № 1 (около Коромысловой башни на Кремлевском бульваре) – 42590 (Сорок две тысячи пятьсот девяносто) рублей за один календарный месяц.</w:t>
      </w:r>
    </w:p>
    <w:p w14:paraId="18A938BC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lastRenderedPageBreak/>
        <w:t>Место № 2 (в Еловом сквере вблизи детской площадки Детинец) – 37400 (Тридцать семь тысяч четыреста) рублей за один календарный месяц.</w:t>
      </w:r>
    </w:p>
    <w:p w14:paraId="678D151A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Претендент должен предложить размер платы за размещение нестационарного торгового объекта для участия в ярмарке за один календарный месяц не ниже минимального размера. Размер платы за размещение нестационарного торгового объекта для участия в ярмарке за один календарный месяц, который может предложить претендент, не ограничен.  </w:t>
      </w:r>
    </w:p>
    <w:p w14:paraId="2A6F7125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</w:p>
    <w:p w14:paraId="10546519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- Критерий № 3.</w:t>
      </w:r>
    </w:p>
    <w:p w14:paraId="10B71C98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Дата и время подачи заявки претендентом. </w:t>
      </w:r>
    </w:p>
    <w:p w14:paraId="5BD0A2A6" w14:textId="77777777" w:rsidR="00DF3A26" w:rsidRPr="00DF3A26" w:rsidRDefault="00DF3A26" w:rsidP="00DF3A26">
      <w:pPr>
        <w:widowControl w:val="0"/>
        <w:tabs>
          <w:tab w:val="left" w:pos="10348"/>
        </w:tabs>
        <w:autoSpaceDE w:val="0"/>
        <w:autoSpaceDN w:val="0"/>
        <w:ind w:right="-1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 </w:t>
      </w:r>
    </w:p>
    <w:p w14:paraId="6DFC935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DAC828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E18A234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21375F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FA14CB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A09B77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1D13C8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30C0C7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048048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5E1B4A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EDD860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36B75F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C9939D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D4D581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B38E91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152A11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9FB0716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E4BAA0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7C618D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5B3011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F3C957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23E90C2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544217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1C5AF66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7E6A09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5AC889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700F5B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ADFB77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38F04DC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0BA4C95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EFF0AEB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20B8ED0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3F4FBCD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0F5E38A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9A86A68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BC6F116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07AEBA6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8A0786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618AFB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C1AEE07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D02962D" w14:textId="77777777" w:rsidR="003A0883" w:rsidRDefault="003A0883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84DAA26" w14:textId="77777777" w:rsidR="003A0883" w:rsidRDefault="003A0883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F2C50B7" w14:textId="77777777" w:rsidR="003A0883" w:rsidRDefault="003A0883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1C8D2AE" w14:textId="77777777" w:rsidR="003A0883" w:rsidRDefault="003A0883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6B8E3A9" w14:textId="77777777" w:rsidR="003A0883" w:rsidRDefault="003A0883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93E54BA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№3</w:t>
      </w:r>
    </w:p>
    <w:p w14:paraId="17456473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0" allowOverlap="1" wp14:anchorId="3CA7DDC0" wp14:editId="0EF2EDC3">
                <wp:simplePos x="0" y="0"/>
                <wp:positionH relativeFrom="column">
                  <wp:posOffset>-193675</wp:posOffset>
                </wp:positionH>
                <wp:positionV relativeFrom="paragraph">
                  <wp:posOffset>304165</wp:posOffset>
                </wp:positionV>
                <wp:extent cx="6534150" cy="3713480"/>
                <wp:effectExtent l="0" t="0" r="19050" b="1270"/>
                <wp:wrapTopAndBottom/>
                <wp:docPr id="37" name="Группа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713480"/>
                          <a:chOff x="1735" y="368"/>
                          <a:chExt cx="9308" cy="5118"/>
                        </a:xfrm>
                      </wpg:grpSpPr>
                      <wpg:grpSp>
                        <wpg:cNvPr id="38" name="Group 39"/>
                        <wpg:cNvGrpSpPr>
                          <a:grpSpLocks/>
                        </wpg:cNvGrpSpPr>
                        <wpg:grpSpPr bwMode="auto">
                          <a:xfrm>
                            <a:off x="1735" y="368"/>
                            <a:ext cx="4325" cy="2823"/>
                            <a:chOff x="1735" y="368"/>
                            <a:chExt cx="4325" cy="2823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4" y="368"/>
                              <a:ext cx="1049" cy="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0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1502"/>
                              <a:ext cx="4325" cy="1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4EA6D9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УПРАВЛЕНИЕ ДЕЛАМИ</w:t>
                                </w:r>
                              </w:p>
                              <w:p w14:paraId="4063869C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 xml:space="preserve"> ПРАВИТЕЛЬСТВА</w:t>
                                </w:r>
                              </w:p>
                              <w:p w14:paraId="452FD5DB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НИЖЕГОРОДСКОЙ ОБЛАСТИ</w:t>
                                </w:r>
                              </w:p>
                              <w:p w14:paraId="572BFB76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bCs/>
                                    <w:sz w:val="26"/>
                                  </w:rPr>
                                </w:pPr>
                                <w:r>
                                  <w:rPr>
                                    <w:bCs/>
                                    <w:sz w:val="26"/>
                                  </w:rPr>
                                  <w:t>ГБУ НО “Нижегородский кремль”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42"/>
                        <wpg:cNvGrpSpPr>
                          <a:grpSpLocks/>
                        </wpg:cNvGrpSpPr>
                        <wpg:grpSpPr bwMode="auto">
                          <a:xfrm>
                            <a:off x="6816" y="1665"/>
                            <a:ext cx="4227" cy="3821"/>
                            <a:chOff x="6813" y="1735"/>
                            <a:chExt cx="4227" cy="3821"/>
                          </a:xfrm>
                        </wpg:grpSpPr>
                        <wps:wsp>
                          <wps:cNvPr id="42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7" y="1770"/>
                              <a:ext cx="4019" cy="3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0821BAC" w14:textId="77777777" w:rsidR="00C161E6" w:rsidRPr="00416C2D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Кому ____________________________________</w:t>
                                </w:r>
                              </w:p>
                              <w:p w14:paraId="0A6C5BC5" w14:textId="77777777" w:rsidR="00C161E6" w:rsidRPr="00416C2D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7A095693" w14:textId="77777777" w:rsidR="00C161E6" w:rsidRPr="00416C2D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534B4694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Адрес заявителя:</w:t>
                                </w:r>
                                <w:r>
                                  <w:rPr>
                                    <w:noProof/>
                                  </w:rPr>
                                  <w:t xml:space="preserve"> ___________________________________</w:t>
                                </w:r>
                              </w:p>
                              <w:p w14:paraId="09DF7B4E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5D8A0326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12A7C244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48D46F0A" w14:textId="77777777" w:rsidR="00C161E6" w:rsidRDefault="00C161E6" w:rsidP="00DF3A2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43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6813" y="1735"/>
                              <a:ext cx="4227" cy="89"/>
                              <a:chOff x="6912" y="2019"/>
                              <a:chExt cx="4227" cy="89"/>
                            </a:xfrm>
                          </wpg:grpSpPr>
                          <wps:wsp>
                            <wps:cNvPr id="44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6912" y="2025"/>
                                <a:ext cx="87" cy="83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83 h 83"/>
                                  <a:gd name="T2" fmla="*/ 0 w 87"/>
                                  <a:gd name="T3" fmla="*/ 0 h 83"/>
                                  <a:gd name="T4" fmla="*/ 87 w 87"/>
                                  <a:gd name="T5" fmla="*/ 3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7" h="83">
                                    <a:moveTo>
                                      <a:pt x="0" y="8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7" y="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1057" y="2019"/>
                                <a:ext cx="82" cy="83"/>
                              </a:xfrm>
                              <a:custGeom>
                                <a:avLst/>
                                <a:gdLst>
                                  <a:gd name="T0" fmla="*/ 82 w 82"/>
                                  <a:gd name="T1" fmla="*/ 83 h 83"/>
                                  <a:gd name="T2" fmla="*/ 82 w 82"/>
                                  <a:gd name="T3" fmla="*/ 0 h 83"/>
                                  <a:gd name="T4" fmla="*/ 0 w 82"/>
                                  <a:gd name="T5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83">
                                    <a:moveTo>
                                      <a:pt x="82" y="83"/>
                                    </a:moveTo>
                                    <a:lnTo>
                                      <a:pt x="8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7DDC0" id="Группа 37" o:spid="_x0000_s1026" style="position:absolute;left:0;text-align:left;margin-left:-15.25pt;margin-top:23.95pt;width:514.5pt;height:292.4pt;z-index:251659264" coordorigin="1735,368" coordsize="9308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" o:allowincell="f">
                <v:group id="Group 39" o:spid="_x0000_s1027" style="position:absolute;left:1735;top:368;width:4325;height:2823" coordorigin="1735,368" coordsize="4325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" o:spid="_x0000_s1028" type="#_x0000_t75" style="position:absolute;left:3344;top:368;width:10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">
                    <v:imagedata r:id="rId2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29" type="#_x0000_t202" style="position:absolute;left:1735;top:1502;width:432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" filled="f" stroked="f" strokecolor="white" strokeweight="0">
                    <v:textbox inset="1mm,1mm,1mm,1mm">
                      <w:txbxContent>
                        <w:p w14:paraId="0C4EA6D9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УПРАВЛЕНИЕ ДЕЛАМИ</w:t>
                          </w:r>
                        </w:p>
                        <w:p w14:paraId="4063869C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 xml:space="preserve"> ПРАВИТЕЛЬСТВА</w:t>
                          </w:r>
                        </w:p>
                        <w:p w14:paraId="452FD5DB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НИЖЕГОРОДСКОЙ ОБЛАСТИ</w:t>
                          </w:r>
                        </w:p>
                        <w:p w14:paraId="572BFB76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bCs/>
                              <w:sz w:val="26"/>
                            </w:rPr>
                          </w:pPr>
                          <w:r>
                            <w:rPr>
                              <w:bCs/>
                              <w:sz w:val="26"/>
                            </w:rPr>
                            <w:t>ГБУ НО “Нижегородский кремль”</w:t>
                          </w:r>
                        </w:p>
                      </w:txbxContent>
                    </v:textbox>
                  </v:shape>
                </v:group>
                <v:group id="Group 42" o:spid="_x0000_s1030" style="position:absolute;left:6816;top:1665;width:4227;height:3821" coordorigin="6813,1735" coordsize="4227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ect id="Rectangle 43" o:spid="_x0000_s1031" style="position:absolute;left:6957;top:1770;width:4019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" filled="f" stroked="f" strokeweight=".5pt">
                    <v:textbox inset="1pt,1pt,1pt,1pt">
                      <w:txbxContent>
                        <w:p w14:paraId="30821BAC" w14:textId="77777777" w:rsidR="00C161E6" w:rsidRPr="00416C2D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Кому ____________________________________</w:t>
                          </w:r>
                        </w:p>
                        <w:p w14:paraId="0A6C5BC5" w14:textId="77777777" w:rsidR="00C161E6" w:rsidRPr="00416C2D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7A095693" w14:textId="77777777" w:rsidR="00C161E6" w:rsidRPr="00416C2D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534B4694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Адрес заявителя:</w:t>
                          </w:r>
                          <w:r>
                            <w:rPr>
                              <w:noProof/>
                            </w:rPr>
                            <w:t xml:space="preserve"> ___________________________________</w:t>
                          </w:r>
                        </w:p>
                        <w:p w14:paraId="09DF7B4E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5D8A0326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12A7C244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48D46F0A" w14:textId="77777777" w:rsidR="00C161E6" w:rsidRDefault="00C161E6" w:rsidP="00DF3A2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t>.</w:t>
                          </w:r>
                        </w:p>
                      </w:txbxContent>
                    </v:textbox>
                  </v:rect>
                  <v:group id="Group 44" o:spid="_x0000_s1032" style="position:absolute;left:6813;top:1735;width:4227;height:89" coordorigin="6912,2019" coordsize="42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<v:shape id="Freeform 45" o:spid="_x0000_s1033" style="position:absolute;left:6912;top:2025;width:87;height:83;visibility:visible;mso-wrap-style:square;v-text-anchor:top" coordsize="8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" path="m,83l,,87,3e" filled="f" strokeweight=".5pt">
                      <v:path arrowok="t" o:connecttype="custom" o:connectlocs="0,83;0,0;87,3" o:connectangles="0,0,0"/>
                    </v:shape>
                    <v:shape id="Freeform 46" o:spid="_x0000_s1034" style="position:absolute;left:11057;top:2019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" path="m82,83l82,,,e" filled="f" strokeweight=".5pt">
                      <v:path arrowok="t" o:connecttype="custom" o:connectlocs="82,83;82,0;0,0" o:connectangles="0,0,0"/>
                    </v:shape>
                  </v:group>
                </v:group>
                <w10:wrap type="topAndBottom"/>
              </v:group>
            </w:pict>
          </mc:Fallback>
        </mc:AlternateContent>
      </w:r>
      <w:r w:rsidRPr="00DF3A26"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 wp14:anchorId="1898119B" wp14:editId="1CE830E4">
                <wp:simplePos x="0" y="0"/>
                <wp:positionH relativeFrom="page">
                  <wp:posOffset>23495</wp:posOffset>
                </wp:positionH>
                <wp:positionV relativeFrom="page">
                  <wp:posOffset>2877820</wp:posOffset>
                </wp:positionV>
                <wp:extent cx="3378835" cy="1478280"/>
                <wp:effectExtent l="0" t="0" r="12065" b="26670"/>
                <wp:wrapTopAndBottom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1478280"/>
                          <a:chOff x="408" y="2752"/>
                          <a:chExt cx="5750" cy="2389"/>
                        </a:xfrm>
                      </wpg:grpSpPr>
                      <wps:wsp>
                        <wps:cNvPr id="4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52"/>
                            <a:ext cx="500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4F8663" w14:textId="77777777" w:rsidR="00C161E6" w:rsidRDefault="00C161E6" w:rsidP="00DF3A26">
                              <w:pPr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Кремль, корп. 4а, г. Нижний Новгород, 603082,</w:t>
                              </w:r>
                            </w:p>
                            <w:p w14:paraId="59E3801F" w14:textId="77777777" w:rsidR="00C161E6" w:rsidRDefault="00C161E6" w:rsidP="00DF3A26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тел/факс  411-88-53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45BB8B" w14:textId="77777777" w:rsidR="00C161E6" w:rsidRDefault="00C161E6" w:rsidP="00DF3A26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3314E1" w14:textId="77777777" w:rsidR="00C161E6" w:rsidRDefault="00C161E6" w:rsidP="00DF3A26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203"/>
                            <a:ext cx="175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664581B" w14:textId="77777777" w:rsidR="00C161E6" w:rsidRDefault="00C161E6" w:rsidP="00DF3A26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203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FFB262" w14:textId="77777777" w:rsidR="00C161E6" w:rsidRDefault="00C161E6" w:rsidP="00DF3A26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4195"/>
                            <a:ext cx="1026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1C8B25" w14:textId="77777777" w:rsidR="00C161E6" w:rsidRDefault="00C161E6" w:rsidP="00DF3A26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53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4195"/>
                            <a:ext cx="4095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7CA17E" w14:textId="77777777" w:rsidR="00C161E6" w:rsidRDefault="00C161E6" w:rsidP="00DF3A26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g:grpSp>
                        <wpg:cNvPr id="54" name="Group 55"/>
                        <wpg:cNvGrpSpPr>
                          <a:grpSpLocks/>
                        </wpg:cNvGrpSpPr>
                        <wpg:grpSpPr bwMode="auto">
                          <a:xfrm>
                            <a:off x="1418" y="3696"/>
                            <a:ext cx="4567" cy="283"/>
                            <a:chOff x="1622" y="4054"/>
                            <a:chExt cx="4567" cy="283"/>
                          </a:xfrm>
                        </wpg:grpSpPr>
                        <wps:wsp>
                          <wps:cNvPr id="55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6" y="4054"/>
                              <a:ext cx="42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2AC3A326" w14:textId="77777777" w:rsidR="00C161E6" w:rsidRDefault="00C161E6" w:rsidP="00DF3A26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от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56" name="Line 57"/>
                          <wps:cNvCnPr/>
                          <wps:spPr bwMode="auto">
                            <a:xfrm>
                              <a:off x="4432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2" y="4054"/>
                              <a:ext cx="71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CC19BCD" w14:textId="77777777" w:rsidR="00C161E6" w:rsidRDefault="00C161E6" w:rsidP="00DF3A26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на №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58" name="Line 59"/>
                          <wps:cNvCnPr/>
                          <wps:spPr bwMode="auto">
                            <a:xfrm>
                              <a:off x="2298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" name="Line 60"/>
                        <wps:cNvCnPr/>
                        <wps:spPr bwMode="auto">
                          <a:xfrm>
                            <a:off x="1702" y="3486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3332"/>
                            <a:ext cx="4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A07ABDD" w14:textId="77777777" w:rsidR="00C161E6" w:rsidRDefault="00C161E6" w:rsidP="00DF3A26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№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61" name="Line 62"/>
                        <wps:cNvCnPr/>
                        <wps:spPr bwMode="auto">
                          <a:xfrm>
                            <a:off x="4253" y="348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2" name="Group 63"/>
                        <wpg:cNvGrpSpPr>
                          <a:grpSpLocks/>
                        </wpg:cNvGrpSpPr>
                        <wpg:grpSpPr bwMode="auto">
                          <a:xfrm>
                            <a:off x="408" y="4146"/>
                            <a:ext cx="1038" cy="85"/>
                            <a:chOff x="408" y="4345"/>
                            <a:chExt cx="1038" cy="85"/>
                          </a:xfrm>
                        </wpg:grpSpPr>
                        <wps:wsp>
                          <wps:cNvPr id="63" name="Freeform 64"/>
                          <wps:cNvSpPr>
                            <a:spLocks/>
                          </wps:cNvSpPr>
                          <wps:spPr bwMode="auto">
                            <a:xfrm>
                              <a:off x="408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5 h 85"/>
                                <a:gd name="T2" fmla="*/ 0 w 85"/>
                                <a:gd name="T3" fmla="*/ 2 h 85"/>
                                <a:gd name="T4" fmla="*/ 85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0" y="8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361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85 h 85"/>
                                <a:gd name="T2" fmla="*/ 85 w 85"/>
                                <a:gd name="T3" fmla="*/ 2 h 85"/>
                                <a:gd name="T4" fmla="*/ 0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85" y="85"/>
                                  </a:moveTo>
                                  <a:lnTo>
                                    <a:pt x="8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6"/>
                        <wpg:cNvGrpSpPr>
                          <a:grpSpLocks/>
                        </wpg:cNvGrpSpPr>
                        <wpg:grpSpPr bwMode="auto">
                          <a:xfrm>
                            <a:off x="1644" y="4150"/>
                            <a:ext cx="4396" cy="84"/>
                            <a:chOff x="1644" y="4349"/>
                            <a:chExt cx="4396" cy="84"/>
                          </a:xfrm>
                        </wpg:grpSpPr>
                        <wps:wsp>
                          <wps:cNvPr id="66" name="Freeform 67"/>
                          <wps:cNvSpPr>
                            <a:spLocks/>
                          </wps:cNvSpPr>
                          <wps:spPr bwMode="auto">
                            <a:xfrm>
                              <a:off x="1644" y="4349"/>
                              <a:ext cx="80" cy="8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84 h 84"/>
                                <a:gd name="T2" fmla="*/ 0 w 80"/>
                                <a:gd name="T3" fmla="*/ 1 h 84"/>
                                <a:gd name="T4" fmla="*/ 80 w 80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0" y="8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8"/>
                          <wps:cNvSpPr>
                            <a:spLocks/>
                          </wps:cNvSpPr>
                          <wps:spPr bwMode="auto">
                            <a:xfrm>
                              <a:off x="5954" y="4349"/>
                              <a:ext cx="86" cy="84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84 h 84"/>
                                <a:gd name="T2" fmla="*/ 86 w 86"/>
                                <a:gd name="T3" fmla="*/ 1 h 84"/>
                                <a:gd name="T4" fmla="*/ 0 w 86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84">
                                  <a:moveTo>
                                    <a:pt x="86" y="84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8119B" id="Группа 46" o:spid="_x0000_s1035" style="position:absolute;left:0;text-align:left;margin-left:1.85pt;margin-top:226.6pt;width:266.05pt;height:116.4pt;z-index:251660288;mso-position-horizontal-relative:page;mso-position-vertical-relative:page" coordorigin="408,2752" coordsize="575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" o:allowincell="f">
                <v:shape id="Text Box 48" o:spid="_x0000_s1036" type="#_x0000_t202" style="position:absolute;left:1155;top:2752;width:500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" strokecolor="white">
                  <v:textbox inset="1mm,1mm,1mm,1mm">
                    <w:txbxContent>
                      <w:p w14:paraId="644F8663" w14:textId="77777777" w:rsidR="00C161E6" w:rsidRDefault="00C161E6" w:rsidP="00DF3A26">
                        <w:pPr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Кремль, корп. 4а, г. Нижний Новгород, 603082,</w:t>
                        </w:r>
                      </w:p>
                      <w:p w14:paraId="59E3801F" w14:textId="77777777" w:rsidR="00C161E6" w:rsidRDefault="00C161E6" w:rsidP="00DF3A26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тел/факс  411-88-53</w:t>
                        </w:r>
                      </w:p>
                    </w:txbxContent>
                  </v:textbox>
                </v:shape>
                <v:shape id="Text Box 49" o:spid="_x0000_s1037" type="#_x0000_t202" style="position:absolute;left:4310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" filled="f" strokecolor="white" strokeweight="0">
                  <v:textbox inset="1mm,0,1mm,0">
                    <w:txbxContent>
                      <w:p w14:paraId="1245BB8B" w14:textId="77777777" w:rsidR="00C161E6" w:rsidRDefault="00C161E6" w:rsidP="00DF3A26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0" o:spid="_x0000_s1038" type="#_x0000_t202" style="position:absolute;left:2098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" filled="f" strokecolor="white" strokeweight="0">
                  <v:textbox inset="1mm,0,1mm,0">
                    <w:txbxContent>
                      <w:p w14:paraId="4A3314E1" w14:textId="77777777" w:rsidR="00C161E6" w:rsidRDefault="00C161E6" w:rsidP="00DF3A26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1" o:spid="_x0000_s1039" type="#_x0000_t202" style="position:absolute;left:4310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" strokecolor="white" strokeweight="0">
                  <v:textbox inset="1mm,0,1mm,0">
                    <w:txbxContent>
                      <w:p w14:paraId="4664581B" w14:textId="77777777" w:rsidR="00C161E6" w:rsidRDefault="00C161E6" w:rsidP="00DF3A26">
                        <w:r>
                          <w:t xml:space="preserve">       </w:t>
                        </w:r>
                      </w:p>
                    </w:txbxContent>
                  </v:textbox>
                </v:shape>
                <v:shape id="Text Box 52" o:spid="_x0000_s1040" type="#_x0000_t202" style="position:absolute;left:2098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" filled="f" strokecolor="white" strokeweight="0">
                  <v:textbox inset="1mm,0,1mm,0">
                    <w:txbxContent>
                      <w:p w14:paraId="71FFB262" w14:textId="77777777" w:rsidR="00C161E6" w:rsidRDefault="00C161E6" w:rsidP="00DF3A26"/>
                    </w:txbxContent>
                  </v:textbox>
                </v:shape>
                <v:shape id="Text Box 53" o:spid="_x0000_s1041" type="#_x0000_t202" style="position:absolute;left:414;top:4195;width:102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" strokecolor="white" strokeweight="0">
                  <v:textbox inset="1mm,0,1mm,0">
                    <w:txbxContent>
                      <w:p w14:paraId="231C8B25" w14:textId="77777777" w:rsidR="00C161E6" w:rsidRDefault="00C161E6" w:rsidP="00DF3A26"/>
                    </w:txbxContent>
                  </v:textbox>
                </v:shape>
                <v:shape id="Text Box 54" o:spid="_x0000_s1042" type="#_x0000_t202" style="position:absolute;left:1728;top:4195;width:409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" strokecolor="white" strokeweight="0">
                  <v:textbox inset="1mm,0,1mm,0">
                    <w:txbxContent>
                      <w:p w14:paraId="007CA17E" w14:textId="77777777" w:rsidR="00C161E6" w:rsidRDefault="00C161E6" w:rsidP="00DF3A26"/>
                    </w:txbxContent>
                  </v:textbox>
                </v:shape>
                <v:group id="Group 55" o:spid="_x0000_s1043" style="position:absolute;left:1418;top:3696;width:4567;height:283" coordorigin="1622,4054" coordsize="4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Text Box 56" o:spid="_x0000_s1044" type="#_x0000_t202" style="position:absolute;left:4086;top:4054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" filled="f" stroked="f" strokecolor="white" strokeweight="0">
                    <v:textbox inset="1mm,0,1mm,0">
                      <w:txbxContent>
                        <w:p w14:paraId="2AC3A326" w14:textId="77777777" w:rsidR="00C161E6" w:rsidRDefault="00C161E6" w:rsidP="00DF3A26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от</w:t>
                          </w:r>
                        </w:p>
                      </w:txbxContent>
                    </v:textbox>
                  </v:shape>
                  <v:line id="Line 57" o:spid="_x0000_s1045" style="position:absolute;visibility:visible;mso-wrap-style:square" from="4432,4256" to="6189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o+nxgAAANs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ze6Pp8YAAADbAAAA&#10;DwAAAAAAAAAAAAAAAAAHAgAAZHJzL2Rvd25yZXYueG1sUEsFBgAAAAADAAMAtwAAAPoCAAAAAA==&#10;"/>
                  <v:shape id="Text Box 58" o:spid="_x0000_s1046" type="#_x0000_t202" style="position:absolute;left:1622;top:4054;width:71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" filled="f" stroked="f" strokecolor="white" strokeweight="0">
                    <v:textbox inset="1mm,0,1mm,0">
                      <w:txbxContent>
                        <w:p w14:paraId="4CC19BCD" w14:textId="77777777" w:rsidR="00C161E6" w:rsidRDefault="00C161E6" w:rsidP="00DF3A26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на №</w:t>
                          </w:r>
                        </w:p>
                      </w:txbxContent>
                    </v:textbox>
                  </v:shape>
                  <v:line id="Line 59" o:spid="_x0000_s1047" style="position:absolute;visibility:visible;mso-wrap-style:square" from="2298,4256" to="4055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5O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"/>
                </v:group>
                <v:line id="Line 60" o:spid="_x0000_s1048" style="position:absolute;visibility:visible;mso-wrap-style:square" from="1702,3486" to="3800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RvVxgAAANs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vHEb1cYAAADbAAAA&#10;DwAAAAAAAAAAAAAAAAAHAgAAZHJzL2Rvd25yZXYueG1sUEsFBgAAAAADAAMAtwAAAPoCAAAAAA==&#10;"/>
                <v:shape id="Text Box 61" o:spid="_x0000_s1049" type="#_x0000_t202" style="position:absolute;left:3856;top:3332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" filled="f" stroked="f" strokecolor="white" strokeweight="0">
                  <v:textbox inset="1mm,0,1mm,0">
                    <w:txbxContent>
                      <w:p w14:paraId="4A07ABDD" w14:textId="77777777" w:rsidR="00C161E6" w:rsidRDefault="00C161E6" w:rsidP="00DF3A26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№</w:t>
                        </w:r>
                      </w:p>
                    </w:txbxContent>
                  </v:textbox>
                </v:shape>
                <v:line id="Line 62" o:spid="_x0000_s1050" style="position:absolute;visibility:visible;mso-wrap-style:square" from="4253,3486" to="5954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"/>
                <v:group id="Group 63" o:spid="_x0000_s1051" style="position:absolute;left:408;top:4146;width:1038;height:85" coordorigin="408,4345" coordsize="103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<v:shape id="Freeform 64" o:spid="_x0000_s1052" style="position:absolute;left:408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" path="m,85l,2,85,e" filled="f" strokeweight=".5pt">
                    <v:path arrowok="t" o:connecttype="custom" o:connectlocs="0,85;0,2;85,0" o:connectangles="0,0,0"/>
                  </v:shape>
                  <v:shape id="Freeform 65" o:spid="_x0000_s1053" style="position:absolute;left:1361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" path="m85,85l85,2,,e" filled="f" strokeweight=".5pt">
                    <v:path arrowok="t" o:connecttype="custom" o:connectlocs="85,85;85,2;0,0" o:connectangles="0,0,0"/>
                  </v:shape>
                </v:group>
                <v:group id="Group 66" o:spid="_x0000_s1054" style="position:absolute;left:1644;top:4150;width:4396;height:84" coordorigin="1644,4349" coordsize="43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7" o:spid="_x0000_s1055" style="position:absolute;left:1644;top:4349;width:80;height:84;visibility:visible;mso-wrap-style:square;v-text-anchor:top" coordsize="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" path="m,84l,1,80,e" filled="f" strokeweight=".5pt">
                    <v:path arrowok="t" o:connecttype="custom" o:connectlocs="0,84;0,1;80,0" o:connectangles="0,0,0"/>
                  </v:shape>
                  <v:shape id="Freeform 68" o:spid="_x0000_s1056" style="position:absolute;left:5954;top:4349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" path="m86,84l86,1,,e" filled="f" strokeweight=".5pt">
                    <v:path arrowok="t" o:connecttype="custom" o:connectlocs="86,84;86,1;0,0" o:connectangles="0,0,0"/>
                  </v:shape>
                </v:group>
                <w10:wrap type="topAndBottom" anchorx="page" anchory="page"/>
              </v:group>
            </w:pict>
          </mc:Fallback>
        </mc:AlternateContent>
      </w: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5C2B537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52CCA5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25BB04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286FFA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00B157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44367F9" w14:textId="77777777" w:rsidR="00DF3A26" w:rsidRPr="00DF3A26" w:rsidRDefault="00DF3A26" w:rsidP="00DF3A26">
      <w:pPr>
        <w:ind w:right="-1"/>
        <w:jc w:val="center"/>
        <w:rPr>
          <w:sz w:val="20"/>
        </w:rPr>
      </w:pPr>
      <w:r w:rsidRPr="00DF3A26">
        <w:rPr>
          <w:sz w:val="20"/>
        </w:rPr>
        <w:t>УВЕДОМЛЕНИЕ</w:t>
      </w:r>
    </w:p>
    <w:p w14:paraId="68F88AF5" w14:textId="77777777" w:rsidR="00DF3A26" w:rsidRPr="00DF3A26" w:rsidRDefault="00DF3A26" w:rsidP="00DF3A26">
      <w:pPr>
        <w:ind w:firstLine="3240"/>
        <w:jc w:val="both"/>
        <w:rPr>
          <w:sz w:val="20"/>
        </w:rPr>
      </w:pPr>
      <w:r w:rsidRPr="00DF3A26">
        <w:rPr>
          <w:sz w:val="20"/>
        </w:rPr>
        <w:t xml:space="preserve">               об отказе в приеме заявки</w:t>
      </w:r>
    </w:p>
    <w:p w14:paraId="21F7B5C4" w14:textId="77777777" w:rsidR="00DF3A26" w:rsidRPr="00DF3A26" w:rsidRDefault="00DF3A26" w:rsidP="00DF3A26">
      <w:pPr>
        <w:jc w:val="both"/>
        <w:rPr>
          <w:sz w:val="20"/>
        </w:rPr>
      </w:pPr>
      <w:r w:rsidRPr="00DF3A26">
        <w:rPr>
          <w:sz w:val="20"/>
        </w:rPr>
        <w:t>__________________________________________________________________________________________________</w:t>
      </w:r>
    </w:p>
    <w:p w14:paraId="3704F519" w14:textId="77777777" w:rsidR="00DF3A26" w:rsidRPr="00DF3A26" w:rsidRDefault="00DF3A26" w:rsidP="00DF3A26">
      <w:pPr>
        <w:jc w:val="center"/>
        <w:rPr>
          <w:sz w:val="20"/>
        </w:rPr>
      </w:pPr>
      <w:r w:rsidRPr="00DF3A26">
        <w:rPr>
          <w:sz w:val="18"/>
          <w:szCs w:val="18"/>
        </w:rPr>
        <w:t xml:space="preserve">                                  (наименование организатора отбора)</w:t>
      </w:r>
    </w:p>
    <w:p w14:paraId="543B9234" w14:textId="77777777" w:rsidR="00DF3A26" w:rsidRPr="00DF3A26" w:rsidRDefault="00DF3A26" w:rsidP="00DF3A26">
      <w:pPr>
        <w:jc w:val="both"/>
        <w:rPr>
          <w:sz w:val="20"/>
        </w:rPr>
      </w:pPr>
      <w:r w:rsidRPr="00DF3A26">
        <w:rPr>
          <w:sz w:val="20"/>
        </w:rPr>
        <w:t>__________________________________________________________________________________________________</w:t>
      </w:r>
    </w:p>
    <w:p w14:paraId="0C64B1BB" w14:textId="77777777" w:rsidR="00DF3A26" w:rsidRPr="00DF3A26" w:rsidRDefault="00DF3A26" w:rsidP="00DF3A26">
      <w:pPr>
        <w:rPr>
          <w:sz w:val="20"/>
        </w:rPr>
      </w:pPr>
    </w:p>
    <w:p w14:paraId="0E030870" w14:textId="77777777" w:rsidR="00DF3A26" w:rsidRPr="00DF3A26" w:rsidRDefault="00DF3A26" w:rsidP="00DF3A26">
      <w:pPr>
        <w:rPr>
          <w:sz w:val="20"/>
        </w:rPr>
      </w:pPr>
      <w:r w:rsidRPr="00DF3A26">
        <w:rPr>
          <w:sz w:val="20"/>
        </w:rPr>
        <w:t>Вам отказано на основании__________________________________________________________________________</w:t>
      </w:r>
      <w:r w:rsidRPr="00DF3A26">
        <w:rPr>
          <w:sz w:val="20"/>
        </w:rPr>
        <w:br/>
      </w:r>
      <w:r w:rsidRPr="00DF3A26">
        <w:rPr>
          <w:sz w:val="18"/>
          <w:szCs w:val="18"/>
        </w:rPr>
        <w:t xml:space="preserve">                                                                                      </w:t>
      </w:r>
      <w:proofErr w:type="gramStart"/>
      <w:r w:rsidRPr="00DF3A26">
        <w:rPr>
          <w:sz w:val="18"/>
          <w:szCs w:val="18"/>
        </w:rPr>
        <w:t xml:space="preserve">   (</w:t>
      </w:r>
      <w:proofErr w:type="gramEnd"/>
      <w:r w:rsidRPr="00DF3A26">
        <w:rPr>
          <w:sz w:val="18"/>
          <w:szCs w:val="18"/>
        </w:rPr>
        <w:t>указываются причины отказа)</w:t>
      </w:r>
    </w:p>
    <w:p w14:paraId="25675854" w14:textId="77777777" w:rsidR="00DF3A26" w:rsidRPr="00DF3A26" w:rsidRDefault="00DF3A26" w:rsidP="00DF3A26">
      <w:pPr>
        <w:jc w:val="both"/>
        <w:rPr>
          <w:sz w:val="20"/>
        </w:rPr>
      </w:pPr>
      <w:r w:rsidRPr="00DF3A26">
        <w:rPr>
          <w:sz w:val="20"/>
        </w:rPr>
        <w:t>__________________________________________________________________________________________________</w:t>
      </w:r>
    </w:p>
    <w:p w14:paraId="08B4455E" w14:textId="77777777" w:rsidR="00DF3A26" w:rsidRPr="00DF3A26" w:rsidRDefault="00DF3A26" w:rsidP="00DF3A26">
      <w:pPr>
        <w:jc w:val="both"/>
        <w:rPr>
          <w:sz w:val="20"/>
        </w:rPr>
      </w:pPr>
      <w:r w:rsidRPr="00DF3A26">
        <w:rPr>
          <w:sz w:val="20"/>
        </w:rPr>
        <w:t>__________________________________________________________________________________________________</w:t>
      </w:r>
    </w:p>
    <w:p w14:paraId="06D5D921" w14:textId="77777777" w:rsidR="00DF3A26" w:rsidRPr="00DF3A26" w:rsidRDefault="00DF3A26" w:rsidP="00DF3A26">
      <w:pPr>
        <w:jc w:val="both"/>
        <w:rPr>
          <w:sz w:val="20"/>
        </w:rPr>
      </w:pPr>
    </w:p>
    <w:p w14:paraId="54F78062" w14:textId="77777777" w:rsidR="00DF3A26" w:rsidRPr="00DF3A26" w:rsidRDefault="00DF3A26" w:rsidP="00DF3A26">
      <w:pPr>
        <w:jc w:val="both"/>
        <w:rPr>
          <w:sz w:val="20"/>
        </w:rPr>
      </w:pPr>
      <w:r w:rsidRPr="00DF3A26">
        <w:rPr>
          <w:sz w:val="20"/>
        </w:rPr>
        <w:t xml:space="preserve">Дополнительно </w:t>
      </w:r>
      <w:proofErr w:type="gramStart"/>
      <w:r w:rsidRPr="00DF3A26">
        <w:rPr>
          <w:sz w:val="20"/>
        </w:rPr>
        <w:t>информируем:_</w:t>
      </w:r>
      <w:proofErr w:type="gramEnd"/>
      <w:r w:rsidRPr="00DF3A26">
        <w:rPr>
          <w:sz w:val="20"/>
        </w:rPr>
        <w:t>_______________________________________________________________________</w:t>
      </w:r>
    </w:p>
    <w:p w14:paraId="36050EB0" w14:textId="77777777" w:rsidR="00DF3A26" w:rsidRPr="00DF3A26" w:rsidRDefault="00DF3A26" w:rsidP="00DF3A26">
      <w:pPr>
        <w:jc w:val="both"/>
        <w:rPr>
          <w:sz w:val="20"/>
        </w:rPr>
      </w:pPr>
    </w:p>
    <w:p w14:paraId="7B113CAB" w14:textId="77777777" w:rsidR="00DF3A26" w:rsidRPr="00DF3A26" w:rsidRDefault="00DF3A26" w:rsidP="00DF3A26">
      <w:pPr>
        <w:jc w:val="both"/>
        <w:rPr>
          <w:sz w:val="20"/>
        </w:rPr>
      </w:pPr>
      <w:r w:rsidRPr="00DF3A26">
        <w:rPr>
          <w:sz w:val="20"/>
        </w:rPr>
        <w:t>___________________________________________________________________________________________________</w:t>
      </w:r>
    </w:p>
    <w:p w14:paraId="5F5157F1" w14:textId="77777777" w:rsidR="00DF3A26" w:rsidRPr="00DF3A26" w:rsidRDefault="00DF3A26" w:rsidP="00DF3A26">
      <w:pPr>
        <w:jc w:val="center"/>
        <w:rPr>
          <w:sz w:val="20"/>
        </w:rPr>
      </w:pPr>
      <w:r w:rsidRPr="00DF3A26">
        <w:rPr>
          <w:sz w:val="18"/>
          <w:szCs w:val="18"/>
        </w:rPr>
        <w:t xml:space="preserve"> (указывается информация при наличии)</w:t>
      </w:r>
    </w:p>
    <w:tbl>
      <w:tblPr>
        <w:tblW w:w="9569" w:type="dxa"/>
        <w:tblLayout w:type="fixed"/>
        <w:tblLook w:val="0000" w:firstRow="0" w:lastRow="0" w:firstColumn="0" w:lastColumn="0" w:noHBand="0" w:noVBand="0"/>
      </w:tblPr>
      <w:tblGrid>
        <w:gridCol w:w="3116"/>
        <w:gridCol w:w="3336"/>
        <w:gridCol w:w="3117"/>
      </w:tblGrid>
      <w:tr w:rsidR="00DF3A26" w:rsidRPr="00DF3A26" w14:paraId="1A24507C" w14:textId="77777777" w:rsidTr="002302BE">
        <w:tc>
          <w:tcPr>
            <w:tcW w:w="3116" w:type="dxa"/>
          </w:tcPr>
          <w:p w14:paraId="4EA7A113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0FDB3EA8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68FF63F5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28AA9F4C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34ADF2AA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20"/>
              </w:rPr>
              <w:t>________________________</w:t>
            </w:r>
          </w:p>
        </w:tc>
        <w:tc>
          <w:tcPr>
            <w:tcW w:w="3336" w:type="dxa"/>
          </w:tcPr>
          <w:p w14:paraId="10432540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7AF8B248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31DC708A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70D625B0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6270BCAF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20"/>
              </w:rPr>
              <w:t>__________________________</w:t>
            </w:r>
          </w:p>
        </w:tc>
        <w:tc>
          <w:tcPr>
            <w:tcW w:w="3117" w:type="dxa"/>
          </w:tcPr>
          <w:p w14:paraId="1A036735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0F9B29BC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4E9CBDBB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6E277DC1" w14:textId="77777777" w:rsidR="00DF3A26" w:rsidRPr="00DF3A26" w:rsidRDefault="00DF3A26" w:rsidP="00DF3A26">
            <w:pPr>
              <w:jc w:val="center"/>
              <w:rPr>
                <w:sz w:val="20"/>
              </w:rPr>
            </w:pPr>
          </w:p>
          <w:p w14:paraId="7C10589C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20"/>
              </w:rPr>
              <w:t>________________________</w:t>
            </w:r>
          </w:p>
        </w:tc>
      </w:tr>
      <w:tr w:rsidR="00DF3A26" w:rsidRPr="00DF3A26" w14:paraId="40B6D431" w14:textId="77777777" w:rsidTr="002302BE">
        <w:tc>
          <w:tcPr>
            <w:tcW w:w="3116" w:type="dxa"/>
          </w:tcPr>
          <w:p w14:paraId="7E30699A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18"/>
                <w:szCs w:val="18"/>
              </w:rPr>
              <w:t>(должность уполномоченного лица)</w:t>
            </w:r>
          </w:p>
        </w:tc>
        <w:tc>
          <w:tcPr>
            <w:tcW w:w="3336" w:type="dxa"/>
          </w:tcPr>
          <w:p w14:paraId="225040DE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18"/>
                <w:szCs w:val="18"/>
              </w:rPr>
              <w:t>(подпись уполномоченного лица)</w:t>
            </w:r>
          </w:p>
        </w:tc>
        <w:tc>
          <w:tcPr>
            <w:tcW w:w="3117" w:type="dxa"/>
          </w:tcPr>
          <w:p w14:paraId="7BD54B4D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18"/>
                <w:szCs w:val="18"/>
              </w:rPr>
              <w:t>(фамилия, имя, отчество)</w:t>
            </w:r>
          </w:p>
        </w:tc>
      </w:tr>
    </w:tbl>
    <w:p w14:paraId="40F7222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3E647D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AFBC97F" w14:textId="77777777" w:rsidR="002E5A54" w:rsidRDefault="002E5A54" w:rsidP="00DF3A26">
      <w:pPr>
        <w:ind w:right="-1"/>
        <w:jc w:val="right"/>
        <w:rPr>
          <w:rFonts w:eastAsiaTheme="minorHAnsi"/>
          <w:sz w:val="24"/>
          <w:szCs w:val="24"/>
          <w:lang w:eastAsia="en-US"/>
        </w:rPr>
      </w:pPr>
    </w:p>
    <w:p w14:paraId="51D98FDA" w14:textId="04458B40" w:rsidR="00DF3A26" w:rsidRPr="00DF3A26" w:rsidRDefault="00DF3A26" w:rsidP="00DF3A26">
      <w:pPr>
        <w:ind w:right="-1"/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№4</w:t>
      </w:r>
    </w:p>
    <w:p w14:paraId="22707D22" w14:textId="77777777" w:rsidR="00DF3A26" w:rsidRPr="00DF3A26" w:rsidRDefault="00DF3A26" w:rsidP="00DF3A26">
      <w:pPr>
        <w:ind w:right="-1"/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507D3A26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right"/>
        <w:rPr>
          <w:b/>
          <w:sz w:val="24"/>
          <w:szCs w:val="24"/>
        </w:rPr>
      </w:pPr>
    </w:p>
    <w:p w14:paraId="6F2C9181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right"/>
        <w:rPr>
          <w:b/>
          <w:sz w:val="24"/>
          <w:szCs w:val="24"/>
        </w:rPr>
      </w:pPr>
      <w:r w:rsidRPr="00DF3A26">
        <w:rPr>
          <w:b/>
          <w:sz w:val="24"/>
          <w:szCs w:val="24"/>
        </w:rPr>
        <w:t>В ГБУ НО «Нижегородский Кремль»</w:t>
      </w:r>
    </w:p>
    <w:p w14:paraId="1BD6E991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right"/>
        <w:rPr>
          <w:b/>
          <w:sz w:val="24"/>
          <w:szCs w:val="24"/>
        </w:rPr>
      </w:pPr>
    </w:p>
    <w:p w14:paraId="1ECB2224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right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06"/>
        <w:gridCol w:w="5244"/>
      </w:tblGrid>
      <w:tr w:rsidR="00DF3A26" w:rsidRPr="00DF3A26" w14:paraId="0EEA9C1E" w14:textId="77777777" w:rsidTr="002302BE">
        <w:tc>
          <w:tcPr>
            <w:tcW w:w="4106" w:type="dxa"/>
          </w:tcPr>
          <w:p w14:paraId="71E976F9" w14:textId="77777777" w:rsidR="00DF3A26" w:rsidRPr="00DF3A26" w:rsidRDefault="00DF3A26" w:rsidP="00DF3A26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line="21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24861BA1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left="-567" w:firstLine="567"/>
              <w:jc w:val="both"/>
              <w:rPr>
                <w:b/>
                <w:bCs/>
                <w:sz w:val="24"/>
                <w:szCs w:val="24"/>
              </w:rPr>
            </w:pPr>
            <w:r w:rsidRPr="00DF3A26">
              <w:rPr>
                <w:b/>
                <w:bCs/>
                <w:i/>
                <w:sz w:val="22"/>
                <w:szCs w:val="22"/>
                <w:u w:val="single"/>
              </w:rPr>
              <w:t>Для юридических лиц:</w:t>
            </w:r>
          </w:p>
          <w:p w14:paraId="47DEBBFD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________________________________________________________________________________</w:t>
            </w:r>
          </w:p>
          <w:p w14:paraId="46DEC435" w14:textId="77777777" w:rsidR="00DF3A26" w:rsidRPr="00DF3A26" w:rsidRDefault="00DF3A26" w:rsidP="00DF3A26">
            <w:pPr>
              <w:ind w:firstLine="540"/>
              <w:jc w:val="center"/>
              <w:rPr>
                <w:rFonts w:eastAsia="Calibri"/>
                <w:i/>
                <w:iCs/>
                <w:sz w:val="20"/>
                <w:lang w:eastAsia="en-US"/>
              </w:rPr>
            </w:pPr>
            <w:r w:rsidRPr="00DF3A26">
              <w:rPr>
                <w:rFonts w:eastAsia="Calibri"/>
                <w:i/>
                <w:iCs/>
                <w:sz w:val="20"/>
                <w:lang w:eastAsia="en-US"/>
              </w:rPr>
              <w:t>Полное и сокращенное наименование юридического лица, в том числе фирменное наименование, организационно-правовая форма</w:t>
            </w:r>
          </w:p>
          <w:p w14:paraId="6B1A0349" w14:textId="77777777" w:rsidR="00DF3A26" w:rsidRPr="00DF3A26" w:rsidRDefault="00DF3A26" w:rsidP="00DF3A26">
            <w:pPr>
              <w:ind w:firstLine="540"/>
              <w:jc w:val="center"/>
              <w:rPr>
                <w:rFonts w:eastAsia="Calibri"/>
                <w:i/>
                <w:iCs/>
                <w:sz w:val="16"/>
                <w:szCs w:val="16"/>
                <w:lang w:eastAsia="en-US"/>
              </w:rPr>
            </w:pPr>
          </w:p>
          <w:p w14:paraId="5FFD0626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в лице___________________________________</w:t>
            </w:r>
          </w:p>
          <w:p w14:paraId="08E1B8C0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________________________________________</w:t>
            </w:r>
          </w:p>
          <w:p w14:paraId="5679422A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  <w:r w:rsidRPr="00DF3A26">
              <w:rPr>
                <w:i/>
                <w:iCs/>
                <w:sz w:val="20"/>
              </w:rPr>
              <w:t xml:space="preserve">Фамилия, имя, отчество, должность руководителя юридического лица </w:t>
            </w:r>
          </w:p>
          <w:p w14:paraId="04EC29BE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________________________________________________</w:t>
            </w:r>
          </w:p>
          <w:p w14:paraId="730A0163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</w:p>
          <w:p w14:paraId="61E428FA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  <w:r w:rsidRPr="00DF3A26">
              <w:rPr>
                <w:i/>
                <w:iCs/>
                <w:sz w:val="20"/>
              </w:rPr>
              <w:t>ОГРН________________________________________</w:t>
            </w:r>
          </w:p>
          <w:p w14:paraId="0904DBF6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</w:p>
          <w:p w14:paraId="1A771761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  <w:r w:rsidRPr="00DF3A26">
              <w:rPr>
                <w:i/>
                <w:iCs/>
                <w:sz w:val="20"/>
              </w:rPr>
              <w:t>ИНН ___________________________________________</w:t>
            </w:r>
          </w:p>
          <w:p w14:paraId="65C8A1C1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</w:p>
          <w:p w14:paraId="5CF247D2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 xml:space="preserve"> ________________________________________________</w:t>
            </w:r>
          </w:p>
          <w:p w14:paraId="55BA33E8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ind w:firstLine="180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 xml:space="preserve">место регистрации </w:t>
            </w:r>
          </w:p>
          <w:p w14:paraId="63662558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_______________________________________________________________________________________________</w:t>
            </w:r>
          </w:p>
          <w:p w14:paraId="60B3878B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ind w:firstLine="170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 xml:space="preserve">телефон, адрес электронной почты </w:t>
            </w:r>
          </w:p>
          <w:p w14:paraId="6263D2E2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________________________________________________________________________________________________</w:t>
            </w:r>
          </w:p>
          <w:p w14:paraId="2A9E1DD1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ind w:firstLine="1700"/>
              <w:rPr>
                <w:b/>
                <w:sz w:val="24"/>
                <w:szCs w:val="24"/>
              </w:rPr>
            </w:pPr>
          </w:p>
        </w:tc>
      </w:tr>
      <w:tr w:rsidR="00DF3A26" w:rsidRPr="00DF3A26" w14:paraId="0F408550" w14:textId="77777777" w:rsidTr="002302BE">
        <w:tc>
          <w:tcPr>
            <w:tcW w:w="4106" w:type="dxa"/>
          </w:tcPr>
          <w:p w14:paraId="5973DF6C" w14:textId="77777777" w:rsidR="00DF3A26" w:rsidRPr="00DF3A26" w:rsidRDefault="00DF3A26" w:rsidP="00DF3A26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line="21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4D4F18BC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b/>
                <w:bCs/>
                <w:sz w:val="24"/>
                <w:szCs w:val="24"/>
              </w:rPr>
            </w:pPr>
            <w:r w:rsidRPr="00DF3A26">
              <w:rPr>
                <w:b/>
                <w:bCs/>
                <w:i/>
                <w:sz w:val="22"/>
                <w:szCs w:val="22"/>
                <w:u w:val="single"/>
              </w:rPr>
              <w:t>Для индивидуальных предпринимателей:</w:t>
            </w:r>
          </w:p>
          <w:p w14:paraId="6E74D0B7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__________________________________________________________________________________</w:t>
            </w:r>
          </w:p>
          <w:p w14:paraId="1277F651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jc w:val="center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фамилия, имя, отчество индивидуального предпринимателя ____________________________________________________________________________________________________</w:t>
            </w:r>
          </w:p>
          <w:p w14:paraId="1F314264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данные документа, удостоверяющего личность ____________________________________________________________________________________________________</w:t>
            </w:r>
          </w:p>
          <w:p w14:paraId="3FCCBC50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i/>
                <w:iCs/>
                <w:sz w:val="20"/>
              </w:rPr>
            </w:pPr>
          </w:p>
          <w:p w14:paraId="2C611591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____________________________________________________________________________________________________</w:t>
            </w:r>
          </w:p>
          <w:p w14:paraId="2385209D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firstLine="1800"/>
              <w:rPr>
                <w:i/>
                <w:iCs/>
                <w:sz w:val="20"/>
              </w:rPr>
            </w:pPr>
            <w:r w:rsidRPr="00DF3A26">
              <w:rPr>
                <w:i/>
                <w:iCs/>
                <w:sz w:val="20"/>
              </w:rPr>
              <w:t>сведения о месте жительства __________________________________________________</w:t>
            </w:r>
          </w:p>
          <w:p w14:paraId="4540DEB5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  <w:r w:rsidRPr="00DF3A26">
              <w:rPr>
                <w:i/>
                <w:iCs/>
                <w:sz w:val="20"/>
              </w:rPr>
              <w:t>ОГРН____________________________________________</w:t>
            </w:r>
          </w:p>
          <w:p w14:paraId="64AC9E04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ИНН ____________________________________________</w:t>
            </w:r>
          </w:p>
          <w:p w14:paraId="4D36FE9B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jc w:val="both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__________________________________________________________________________________</w:t>
            </w:r>
          </w:p>
          <w:p w14:paraId="51D26383" w14:textId="77777777" w:rsidR="00DF3A26" w:rsidRPr="00DF3A26" w:rsidRDefault="00DF3A26" w:rsidP="00DF3A26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line="216" w:lineRule="auto"/>
              <w:jc w:val="right"/>
              <w:rPr>
                <w:b/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телефон, адрес электронной почты</w:t>
            </w:r>
          </w:p>
        </w:tc>
      </w:tr>
      <w:tr w:rsidR="00DF3A26" w:rsidRPr="00DF3A26" w14:paraId="6DA8CCA4" w14:textId="77777777" w:rsidTr="002302BE">
        <w:tc>
          <w:tcPr>
            <w:tcW w:w="4106" w:type="dxa"/>
          </w:tcPr>
          <w:p w14:paraId="3947170B" w14:textId="77777777" w:rsidR="00DF3A26" w:rsidRPr="00DF3A26" w:rsidRDefault="00DF3A26" w:rsidP="00DF3A26">
            <w:pPr>
              <w:tabs>
                <w:tab w:val="left" w:pos="709"/>
                <w:tab w:val="left" w:pos="3732"/>
                <w:tab w:val="center" w:pos="4394"/>
              </w:tabs>
              <w:autoSpaceDE w:val="0"/>
              <w:autoSpaceDN w:val="0"/>
              <w:spacing w:line="216" w:lineRule="auto"/>
              <w:jc w:val="right"/>
              <w:rPr>
                <w:b/>
                <w:sz w:val="24"/>
                <w:szCs w:val="24"/>
              </w:rPr>
            </w:pPr>
          </w:p>
        </w:tc>
        <w:tc>
          <w:tcPr>
            <w:tcW w:w="5244" w:type="dxa"/>
          </w:tcPr>
          <w:p w14:paraId="774BD7AF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b/>
                <w:bCs/>
                <w:i/>
                <w:iCs/>
                <w:sz w:val="24"/>
                <w:szCs w:val="24"/>
                <w:u w:val="single"/>
              </w:rPr>
            </w:pPr>
            <w:r w:rsidRPr="00DF3A26">
              <w:rPr>
                <w:b/>
                <w:bCs/>
                <w:i/>
                <w:iCs/>
                <w:sz w:val="22"/>
                <w:szCs w:val="22"/>
                <w:u w:val="single"/>
              </w:rPr>
              <w:t>Для</w:t>
            </w:r>
            <w:r w:rsidRPr="00DF3A26">
              <w:rPr>
                <w:b/>
                <w:bCs/>
                <w:i/>
                <w:iCs/>
                <w:color w:val="000000"/>
                <w:sz w:val="22"/>
                <w:szCs w:val="22"/>
                <w:u w:val="single"/>
              </w:rPr>
              <w:t xml:space="preserve"> физических лиц, применяющих специальный налоговый режим «Налог на профессиональный доход»:</w:t>
            </w:r>
          </w:p>
          <w:p w14:paraId="339E5AD9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__________________________________________________________________________________</w:t>
            </w:r>
          </w:p>
          <w:p w14:paraId="5D0FFD7D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firstLine="170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фамилия, имя, отчество ____________________________________________________________________________________________________</w:t>
            </w:r>
          </w:p>
          <w:p w14:paraId="497C8943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данные документа, удостоверяющего личность ____________________________________________________________________________________________________</w:t>
            </w:r>
          </w:p>
          <w:p w14:paraId="49AABBE9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i/>
                <w:iCs/>
                <w:sz w:val="20"/>
              </w:rPr>
            </w:pPr>
          </w:p>
          <w:p w14:paraId="35F7BB0D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lastRenderedPageBreak/>
              <w:t>____________________________________________________________________________________________________</w:t>
            </w:r>
          </w:p>
          <w:p w14:paraId="7BCFC0A7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ind w:firstLine="1800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сведения о месте жительства ___________________________________________________________________________________________</w:t>
            </w:r>
          </w:p>
          <w:p w14:paraId="6C1ECC30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 xml:space="preserve">идентификационный номер налогоплательщика </w:t>
            </w:r>
          </w:p>
          <w:p w14:paraId="748C41A6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i/>
                <w:iCs/>
                <w:sz w:val="20"/>
              </w:rPr>
            </w:pPr>
            <w:r w:rsidRPr="00DF3A26">
              <w:rPr>
                <w:sz w:val="22"/>
                <w:szCs w:val="22"/>
              </w:rPr>
              <w:t xml:space="preserve"> </w:t>
            </w:r>
          </w:p>
          <w:p w14:paraId="43BF7304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rPr>
                <w:sz w:val="24"/>
                <w:szCs w:val="24"/>
              </w:rPr>
            </w:pPr>
            <w:r w:rsidRPr="00DF3A26">
              <w:rPr>
                <w:i/>
                <w:iCs/>
                <w:sz w:val="20"/>
              </w:rPr>
              <w:t>ИНН ____________________________________________</w:t>
            </w:r>
          </w:p>
          <w:p w14:paraId="22AC4815" w14:textId="77777777" w:rsidR="00DF3A26" w:rsidRPr="00DF3A26" w:rsidRDefault="00DF3A26" w:rsidP="00DF3A26">
            <w:pPr>
              <w:tabs>
                <w:tab w:val="left" w:pos="709"/>
              </w:tabs>
              <w:autoSpaceDE w:val="0"/>
              <w:autoSpaceDN w:val="0"/>
              <w:spacing w:after="1" w:line="200" w:lineRule="atLeast"/>
              <w:jc w:val="both"/>
              <w:rPr>
                <w:sz w:val="24"/>
                <w:szCs w:val="24"/>
              </w:rPr>
            </w:pPr>
            <w:r w:rsidRPr="00DF3A26">
              <w:rPr>
                <w:sz w:val="22"/>
                <w:szCs w:val="22"/>
              </w:rPr>
              <w:t>__________________________________________________________________________________</w:t>
            </w:r>
          </w:p>
          <w:p w14:paraId="4656091F" w14:textId="77777777" w:rsidR="00DF3A26" w:rsidRPr="00DF3A26" w:rsidRDefault="00DF3A26" w:rsidP="00DF3A26">
            <w:pPr>
              <w:tabs>
                <w:tab w:val="left" w:pos="709"/>
                <w:tab w:val="left" w:pos="993"/>
              </w:tabs>
              <w:autoSpaceDE w:val="0"/>
              <w:autoSpaceDN w:val="0"/>
              <w:rPr>
                <w:b/>
                <w:bCs/>
                <w:i/>
                <w:sz w:val="24"/>
                <w:szCs w:val="24"/>
                <w:u w:val="single"/>
              </w:rPr>
            </w:pPr>
            <w:r w:rsidRPr="00DF3A26">
              <w:rPr>
                <w:i/>
                <w:iCs/>
                <w:sz w:val="20"/>
              </w:rPr>
              <w:t>телефон, адрес электронной почты</w:t>
            </w:r>
          </w:p>
        </w:tc>
      </w:tr>
    </w:tbl>
    <w:p w14:paraId="7FBF9C5F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right"/>
        <w:rPr>
          <w:b/>
          <w:sz w:val="24"/>
          <w:szCs w:val="24"/>
        </w:rPr>
      </w:pPr>
    </w:p>
    <w:p w14:paraId="74DEDED2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right"/>
        <w:rPr>
          <w:b/>
          <w:sz w:val="24"/>
          <w:szCs w:val="24"/>
        </w:rPr>
      </w:pPr>
    </w:p>
    <w:p w14:paraId="2517174D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both"/>
        <w:rPr>
          <w:b/>
          <w:sz w:val="24"/>
          <w:szCs w:val="24"/>
        </w:rPr>
      </w:pPr>
    </w:p>
    <w:p w14:paraId="01E5A5F1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both"/>
        <w:rPr>
          <w:b/>
          <w:sz w:val="24"/>
          <w:szCs w:val="24"/>
        </w:rPr>
      </w:pPr>
      <w:r w:rsidRPr="00DF3A26">
        <w:rPr>
          <w:b/>
          <w:sz w:val="24"/>
          <w:szCs w:val="24"/>
        </w:rPr>
        <w:t>ЗАЯВЛЕНИЕ</w:t>
      </w:r>
    </w:p>
    <w:p w14:paraId="621BAE2B" w14:textId="77777777" w:rsidR="00DF3A26" w:rsidRPr="00DF3A26" w:rsidRDefault="00DF3A26" w:rsidP="00DF3A26">
      <w:pPr>
        <w:tabs>
          <w:tab w:val="left" w:pos="709"/>
          <w:tab w:val="left" w:pos="3732"/>
          <w:tab w:val="center" w:pos="4394"/>
        </w:tabs>
        <w:autoSpaceDE w:val="0"/>
        <w:autoSpaceDN w:val="0"/>
        <w:spacing w:line="216" w:lineRule="auto"/>
        <w:ind w:firstLine="4216"/>
        <w:jc w:val="both"/>
        <w:rPr>
          <w:sz w:val="24"/>
          <w:szCs w:val="24"/>
        </w:rPr>
      </w:pPr>
    </w:p>
    <w:p w14:paraId="1B34895A" w14:textId="211FD5B0" w:rsidR="00DF3A26" w:rsidRPr="00DF3A26" w:rsidRDefault="00DF3A26" w:rsidP="00DF3A26">
      <w:pPr>
        <w:autoSpaceDE w:val="0"/>
        <w:autoSpaceDN w:val="0"/>
        <w:spacing w:line="216" w:lineRule="auto"/>
        <w:ind w:left="-142" w:firstLine="142"/>
        <w:jc w:val="both"/>
        <w:rPr>
          <w:szCs w:val="28"/>
        </w:rPr>
      </w:pPr>
      <w:r w:rsidRPr="00DF3A26">
        <w:rPr>
          <w:szCs w:val="28"/>
        </w:rPr>
        <w:tab/>
        <w:t xml:space="preserve">Прошу принять заявление в конкурсный отбор по определению участников сезонной специализированной ярмарки, проводимой </w:t>
      </w:r>
      <w:r w:rsidRPr="00720609">
        <w:rPr>
          <w:szCs w:val="28"/>
        </w:rPr>
        <w:t>с 15.05.2026 г. по 15.10.2026 г.,</w:t>
      </w:r>
      <w:r w:rsidRPr="00DF3A26">
        <w:rPr>
          <w:szCs w:val="28"/>
        </w:rPr>
        <w:t xml:space="preserve"> город Нижний Новгород, территория Нижегородского кремля и Кремлевского бульвара</w:t>
      </w:r>
      <w:r w:rsidR="002E5A54">
        <w:rPr>
          <w:szCs w:val="28"/>
        </w:rPr>
        <w:t>,</w:t>
      </w:r>
      <w:r w:rsidRPr="00DF3A26">
        <w:rPr>
          <w:szCs w:val="28"/>
        </w:rPr>
        <w:t xml:space="preserve">  с 10.00 до 22.00</w:t>
      </w:r>
      <w:r w:rsidR="002E5A54">
        <w:rPr>
          <w:szCs w:val="28"/>
        </w:rPr>
        <w:t xml:space="preserve">, </w:t>
      </w:r>
      <w:r w:rsidRPr="00DF3A26">
        <w:rPr>
          <w:szCs w:val="28"/>
        </w:rPr>
        <w:t>и предоставить торговое место №_____ (в соответствии со схемой размещения торговых мест), под размещение нестационарного торгового объекта по реализации товаров, соответствующих специализации ярмарки.</w:t>
      </w:r>
    </w:p>
    <w:p w14:paraId="4985F04D" w14:textId="77777777" w:rsidR="00DF3A26" w:rsidRPr="00DF3A26" w:rsidRDefault="00DF3A26" w:rsidP="00DF3A26">
      <w:pPr>
        <w:tabs>
          <w:tab w:val="left" w:pos="-567"/>
        </w:tabs>
        <w:autoSpaceDE w:val="0"/>
        <w:autoSpaceDN w:val="0"/>
        <w:spacing w:line="216" w:lineRule="auto"/>
        <w:ind w:left="-567"/>
        <w:jc w:val="both"/>
        <w:rPr>
          <w:b/>
          <w:szCs w:val="28"/>
        </w:rPr>
      </w:pPr>
    </w:p>
    <w:p w14:paraId="32609310" w14:textId="77777777" w:rsidR="00DF3A26" w:rsidRPr="00DF3A26" w:rsidRDefault="00DF3A26" w:rsidP="00DF3A26">
      <w:pPr>
        <w:autoSpaceDE w:val="0"/>
        <w:autoSpaceDN w:val="0"/>
        <w:spacing w:line="360" w:lineRule="auto"/>
        <w:ind w:firstLine="708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Перечень продавцов, участвующих в ярмарке: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8782"/>
      </w:tblGrid>
      <w:tr w:rsidR="00DF3A26" w:rsidRPr="00DF3A26" w14:paraId="38FF7CA3" w14:textId="77777777" w:rsidTr="002302BE">
        <w:trPr>
          <w:trHeight w:val="161"/>
        </w:trPr>
        <w:tc>
          <w:tcPr>
            <w:tcW w:w="540" w:type="dxa"/>
            <w:tcBorders>
              <w:right w:val="single" w:sz="4" w:space="0" w:color="auto"/>
            </w:tcBorders>
          </w:tcPr>
          <w:p w14:paraId="3DF6A587" w14:textId="77777777" w:rsidR="00DF3A26" w:rsidRPr="00DF3A26" w:rsidRDefault="00DF3A26" w:rsidP="00DF3A26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F3A26">
              <w:rPr>
                <w:sz w:val="24"/>
                <w:szCs w:val="24"/>
              </w:rPr>
              <w:t>№ п/п</w:t>
            </w: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3A390848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  <w:r w:rsidRPr="00DF3A26">
              <w:rPr>
                <w:sz w:val="24"/>
                <w:szCs w:val="24"/>
              </w:rPr>
              <w:t>Ф.И.О.</w:t>
            </w:r>
          </w:p>
        </w:tc>
      </w:tr>
      <w:tr w:rsidR="00DF3A26" w:rsidRPr="00DF3A26" w14:paraId="4B9AF603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3C5D41D2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60B2EF80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F3A26" w:rsidRPr="00DF3A26" w14:paraId="3E64047C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12DCBC3E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392E4042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F3A26" w:rsidRPr="00DF3A26" w14:paraId="51375ABA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1E0CE117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6F23F33D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F3A26" w:rsidRPr="00DF3A26" w14:paraId="23E2D94C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53A07D3E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4EF18E09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50B6ECE9" w14:textId="77777777" w:rsidR="00DF3A26" w:rsidRPr="00DF3A26" w:rsidRDefault="00DF3A26" w:rsidP="00DF3A26">
      <w:pPr>
        <w:autoSpaceDE w:val="0"/>
        <w:autoSpaceDN w:val="0"/>
        <w:jc w:val="both"/>
        <w:rPr>
          <w:i/>
          <w:sz w:val="20"/>
        </w:rPr>
      </w:pPr>
    </w:p>
    <w:p w14:paraId="14AB783F" w14:textId="77777777" w:rsidR="00DF3A26" w:rsidRPr="00DF3A26" w:rsidRDefault="00DF3A26" w:rsidP="00DF3A26">
      <w:pPr>
        <w:autoSpaceDE w:val="0"/>
        <w:autoSpaceDN w:val="0"/>
        <w:spacing w:line="360" w:lineRule="auto"/>
        <w:ind w:firstLine="708"/>
        <w:jc w:val="both"/>
        <w:rPr>
          <w:szCs w:val="28"/>
        </w:rPr>
      </w:pPr>
      <w:r w:rsidRPr="00DF3A26">
        <w:rPr>
          <w:szCs w:val="28"/>
        </w:rPr>
        <w:t xml:space="preserve">К заявлению прилагаются следующие документы согласно описи: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40"/>
        <w:gridCol w:w="8782"/>
      </w:tblGrid>
      <w:tr w:rsidR="00DF3A26" w:rsidRPr="00DF3A26" w14:paraId="156D8D58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1130B4F3" w14:textId="77777777" w:rsidR="00DF3A26" w:rsidRPr="00DF3A26" w:rsidRDefault="00DF3A26" w:rsidP="00DF3A2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149A7A43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rPr>
                <w:i/>
                <w:sz w:val="16"/>
                <w:szCs w:val="16"/>
              </w:rPr>
            </w:pPr>
          </w:p>
          <w:p w14:paraId="055127B9" w14:textId="5D557250" w:rsidR="00DF3A26" w:rsidRPr="00DF3A26" w:rsidRDefault="00DF3A26" w:rsidP="00DF3A26">
            <w:pPr>
              <w:autoSpaceDE w:val="0"/>
              <w:autoSpaceDN w:val="0"/>
              <w:spacing w:line="360" w:lineRule="auto"/>
              <w:rPr>
                <w:i/>
                <w:sz w:val="16"/>
                <w:szCs w:val="16"/>
              </w:rPr>
            </w:pPr>
            <w:r w:rsidRPr="00DF3A26">
              <w:rPr>
                <w:i/>
                <w:sz w:val="16"/>
                <w:szCs w:val="16"/>
              </w:rPr>
              <w:t>Документ</w:t>
            </w:r>
            <w:r w:rsidR="002E5A54">
              <w:rPr>
                <w:i/>
                <w:sz w:val="16"/>
                <w:szCs w:val="16"/>
              </w:rPr>
              <w:t>,</w:t>
            </w:r>
            <w:r w:rsidRPr="00DF3A26">
              <w:rPr>
                <w:i/>
                <w:sz w:val="16"/>
                <w:szCs w:val="16"/>
              </w:rPr>
              <w:t xml:space="preserve"> подтверждающий регистрацию юридического лица или индивидуального предпринимателя, физического лица, применяющего специальный налоговый режим «Налог на профессиональный доход» зарегистрированные в установленном законодательством Российской Федерации порядке, производящие и реализующие продукцию собственного производства и не занимающиеся перепродажей товаров</w:t>
            </w:r>
          </w:p>
        </w:tc>
      </w:tr>
      <w:tr w:rsidR="00DF3A26" w:rsidRPr="00DF3A26" w14:paraId="51EBAE09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26D43818" w14:textId="77777777" w:rsidR="00DF3A26" w:rsidRPr="00DF3A26" w:rsidRDefault="00DF3A26" w:rsidP="00DF3A2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3678C35E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rPr>
                <w:i/>
                <w:sz w:val="16"/>
                <w:szCs w:val="16"/>
              </w:rPr>
            </w:pPr>
            <w:r w:rsidRPr="00DF3A26">
              <w:rPr>
                <w:i/>
                <w:sz w:val="16"/>
                <w:szCs w:val="16"/>
              </w:rPr>
              <w:t>Информация о транспортном средстве (в свободной форме)</w:t>
            </w:r>
          </w:p>
        </w:tc>
      </w:tr>
      <w:tr w:rsidR="00DF3A26" w:rsidRPr="00DF3A26" w14:paraId="37807305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598074A5" w14:textId="77777777" w:rsidR="00DF3A26" w:rsidRPr="00DF3A26" w:rsidRDefault="00DF3A26" w:rsidP="00DF3A2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3007D4EE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F3A26" w:rsidRPr="00DF3A26" w14:paraId="20FA1385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55C9685F" w14:textId="77777777" w:rsidR="00DF3A26" w:rsidRPr="00DF3A26" w:rsidRDefault="00DF3A26" w:rsidP="00DF3A2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2AB5F162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F3A26" w:rsidRPr="00DF3A26" w14:paraId="271ABBE7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34CBA3C4" w14:textId="77777777" w:rsidR="00DF3A26" w:rsidRPr="00DF3A26" w:rsidRDefault="00DF3A26" w:rsidP="00DF3A2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035676DD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  <w:tr w:rsidR="00DF3A26" w:rsidRPr="00DF3A26" w14:paraId="0B06C343" w14:textId="77777777" w:rsidTr="002302BE">
        <w:tc>
          <w:tcPr>
            <w:tcW w:w="540" w:type="dxa"/>
            <w:tcBorders>
              <w:right w:val="single" w:sz="4" w:space="0" w:color="auto"/>
            </w:tcBorders>
          </w:tcPr>
          <w:p w14:paraId="47A74890" w14:textId="77777777" w:rsidR="00DF3A26" w:rsidRPr="00DF3A26" w:rsidRDefault="00DF3A26" w:rsidP="00DF3A26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8782" w:type="dxa"/>
            <w:tcBorders>
              <w:left w:val="single" w:sz="4" w:space="0" w:color="auto"/>
            </w:tcBorders>
          </w:tcPr>
          <w:p w14:paraId="77978643" w14:textId="77777777" w:rsidR="00DF3A26" w:rsidRPr="00DF3A26" w:rsidRDefault="00DF3A26" w:rsidP="00DF3A26">
            <w:pPr>
              <w:autoSpaceDE w:val="0"/>
              <w:autoSpaceDN w:val="0"/>
              <w:spacing w:line="360" w:lineRule="auto"/>
              <w:jc w:val="center"/>
              <w:rPr>
                <w:sz w:val="24"/>
                <w:szCs w:val="24"/>
              </w:rPr>
            </w:pPr>
          </w:p>
        </w:tc>
      </w:tr>
    </w:tbl>
    <w:p w14:paraId="1D7D8BD4" w14:textId="77777777" w:rsidR="00DF3A26" w:rsidRPr="00DF3A26" w:rsidRDefault="00DF3A26" w:rsidP="00DF3A26">
      <w:pPr>
        <w:autoSpaceDE w:val="0"/>
        <w:autoSpaceDN w:val="0"/>
        <w:rPr>
          <w:sz w:val="24"/>
          <w:szCs w:val="24"/>
        </w:rPr>
      </w:pPr>
    </w:p>
    <w:p w14:paraId="7469F71D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</w:p>
    <w:p w14:paraId="203A0F18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sz w:val="24"/>
          <w:szCs w:val="24"/>
        </w:rPr>
        <w:t xml:space="preserve">Результат приема документов, конкурсного отбора и иных уведомлений прошу </w:t>
      </w:r>
    </w:p>
    <w:p w14:paraId="6E61D36C" w14:textId="77777777" w:rsidR="00DF3A26" w:rsidRPr="00DF3A26" w:rsidRDefault="00DF3A26" w:rsidP="00DF3A26">
      <w:pPr>
        <w:autoSpaceDE w:val="0"/>
        <w:autoSpaceDN w:val="0"/>
        <w:ind w:firstLine="709"/>
        <w:jc w:val="both"/>
        <w:rPr>
          <w:sz w:val="24"/>
          <w:szCs w:val="24"/>
        </w:rPr>
      </w:pPr>
      <w:r w:rsidRPr="00DF3A26">
        <w:rPr>
          <w:i/>
          <w:sz w:val="24"/>
          <w:szCs w:val="24"/>
        </w:rPr>
        <w:t>(указать один из перечисленных способов):</w:t>
      </w:r>
    </w:p>
    <w:p w14:paraId="39F8CFEB" w14:textId="77777777" w:rsidR="00DF3A26" w:rsidRPr="00DF3A26" w:rsidRDefault="00DF3A26" w:rsidP="00DF3A26">
      <w:pPr>
        <w:autoSpaceDE w:val="0"/>
        <w:autoSpaceDN w:val="0"/>
        <w:jc w:val="both"/>
        <w:rPr>
          <w:i/>
          <w:sz w:val="24"/>
          <w:szCs w:val="24"/>
        </w:rPr>
      </w:pPr>
    </w:p>
    <w:tbl>
      <w:tblPr>
        <w:tblW w:w="939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8938"/>
        <w:gridCol w:w="458"/>
      </w:tblGrid>
      <w:tr w:rsidR="00DF3A26" w:rsidRPr="00DF3A26" w14:paraId="3EF1AA26" w14:textId="77777777" w:rsidTr="002302BE">
        <w:trPr>
          <w:trHeight w:val="404"/>
        </w:trPr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4D439D" w14:textId="77777777" w:rsidR="00DF3A26" w:rsidRPr="00DF3A26" w:rsidRDefault="00DF3A26" w:rsidP="00DF3A26">
            <w:pPr>
              <w:autoSpaceDE w:val="0"/>
              <w:autoSpaceDN w:val="0"/>
              <w:ind w:right="-3654"/>
              <w:jc w:val="both"/>
              <w:rPr>
                <w:sz w:val="24"/>
                <w:szCs w:val="24"/>
              </w:rPr>
            </w:pPr>
            <w:r w:rsidRPr="00DF3A26">
              <w:rPr>
                <w:sz w:val="24"/>
                <w:szCs w:val="24"/>
              </w:rPr>
              <w:t xml:space="preserve">Направлять на электронную почту </w:t>
            </w:r>
            <w:r w:rsidRPr="00DF3A26">
              <w:rPr>
                <w:i/>
                <w:sz w:val="24"/>
                <w:szCs w:val="24"/>
              </w:rPr>
              <w:t>(указать)</w:t>
            </w:r>
            <w:r w:rsidRPr="00DF3A26">
              <w:rPr>
                <w:sz w:val="24"/>
                <w:szCs w:val="24"/>
              </w:rPr>
              <w:t xml:space="preserve"> ____________________________________________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79E53" w14:textId="77777777" w:rsidR="00DF3A26" w:rsidRPr="00DF3A26" w:rsidRDefault="00DF3A26" w:rsidP="00DF3A26">
            <w:pPr>
              <w:autoSpaceDE w:val="0"/>
              <w:autoSpaceDN w:val="0"/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DF3A26" w:rsidRPr="00DF3A26" w14:paraId="577DABBF" w14:textId="77777777" w:rsidTr="002302BE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193F08" w14:textId="77777777" w:rsidR="00DF3A26" w:rsidRPr="00DF3A26" w:rsidRDefault="00DF3A26" w:rsidP="00DF3A26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F3A26">
              <w:rPr>
                <w:sz w:val="24"/>
                <w:szCs w:val="24"/>
              </w:rPr>
              <w:t>Выдать на бумажном носителе при личном обращении в уполномоченный орган</w: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FDD5" w14:textId="77777777" w:rsidR="00DF3A26" w:rsidRPr="00DF3A26" w:rsidRDefault="00DF3A26" w:rsidP="00DF3A26">
            <w:pPr>
              <w:autoSpaceDE w:val="0"/>
              <w:autoSpaceDN w:val="0"/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DF3A26" w:rsidRPr="00DF3A26" w14:paraId="674C4F3D" w14:textId="77777777" w:rsidTr="002302BE">
        <w:tc>
          <w:tcPr>
            <w:tcW w:w="8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329049" w14:textId="77777777" w:rsidR="00DF3A26" w:rsidRPr="00DF3A26" w:rsidRDefault="00DF3A26" w:rsidP="00DF3A26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F3A26">
              <w:rPr>
                <w:sz w:val="24"/>
                <w:szCs w:val="24"/>
              </w:rPr>
              <w:lastRenderedPageBreak/>
              <w:t>Направлять почтовым отправлением ________________________________________</w:t>
            </w:r>
          </w:p>
          <w:p w14:paraId="2DD60874" w14:textId="77777777" w:rsidR="00DF3A26" w:rsidRPr="00DF3A26" w:rsidRDefault="00DF3A26" w:rsidP="00DF3A26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F3A26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A85C8B" wp14:editId="5FF2FF6F">
                      <wp:simplePos x="0" y="0"/>
                      <wp:positionH relativeFrom="column">
                        <wp:posOffset>2183765</wp:posOffset>
                      </wp:positionH>
                      <wp:positionV relativeFrom="paragraph">
                        <wp:posOffset>193675</wp:posOffset>
                      </wp:positionV>
                      <wp:extent cx="304800" cy="247650"/>
                      <wp:effectExtent l="0" t="0" r="19050" b="19050"/>
                      <wp:wrapNone/>
                      <wp:docPr id="99" name="Скругленный прямоугольник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476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5D1F6" w14:textId="77777777" w:rsidR="00C161E6" w:rsidRPr="00342A08" w:rsidRDefault="00C161E6" w:rsidP="00DF3A26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A85C8B" id="Скругленный прямоугольник 99" o:spid="_x0000_s1057" style="position:absolute;left:0;text-align:left;margin-left:171.95pt;margin-top:15.25pt;width:24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">
                      <v:textbox>
                        <w:txbxContent>
                          <w:p w14:paraId="2C65D1F6" w14:textId="77777777" w:rsidR="00C161E6" w:rsidRPr="00342A08" w:rsidRDefault="00C161E6" w:rsidP="00DF3A2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V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F0C02" w14:textId="77777777" w:rsidR="00DF3A26" w:rsidRPr="00DF3A26" w:rsidRDefault="00DF3A26" w:rsidP="00DF3A26">
            <w:pPr>
              <w:autoSpaceDE w:val="0"/>
              <w:autoSpaceDN w:val="0"/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14:paraId="7588BEEF" w14:textId="77777777" w:rsidR="00DF3A26" w:rsidRPr="00DF3A26" w:rsidRDefault="00DF3A26" w:rsidP="00DF3A26">
      <w:pPr>
        <w:autoSpaceDE w:val="0"/>
        <w:autoSpaceDN w:val="0"/>
        <w:ind w:firstLine="408"/>
        <w:jc w:val="both"/>
        <w:rPr>
          <w:sz w:val="24"/>
          <w:szCs w:val="24"/>
        </w:rPr>
      </w:pPr>
      <w:r w:rsidRPr="00DF3A26">
        <w:rPr>
          <w:i/>
          <w:sz w:val="24"/>
          <w:szCs w:val="24"/>
          <w:u w:val="single"/>
        </w:rPr>
        <w:t>необходимо сделать отметку</w:t>
      </w:r>
    </w:p>
    <w:p w14:paraId="1A11C69F" w14:textId="77777777" w:rsidR="00DF3A26" w:rsidRPr="00DF3A26" w:rsidRDefault="00DF3A26" w:rsidP="00DF3A26">
      <w:pPr>
        <w:autoSpaceDE w:val="0"/>
        <w:autoSpaceDN w:val="0"/>
        <w:ind w:firstLine="408"/>
        <w:jc w:val="both"/>
        <w:rPr>
          <w:i/>
          <w:iCs/>
          <w:sz w:val="24"/>
          <w:szCs w:val="24"/>
        </w:rPr>
      </w:pPr>
    </w:p>
    <w:p w14:paraId="36FD758A" w14:textId="77777777" w:rsidR="00DF3A26" w:rsidRPr="00DF3A26" w:rsidRDefault="00DF3A26" w:rsidP="00DF3A26">
      <w:pPr>
        <w:autoSpaceDE w:val="0"/>
        <w:autoSpaceDN w:val="0"/>
        <w:ind w:firstLine="408"/>
        <w:jc w:val="both"/>
        <w:rPr>
          <w:i/>
          <w:iCs/>
          <w:sz w:val="24"/>
          <w:szCs w:val="24"/>
        </w:rPr>
      </w:pPr>
      <w:r w:rsidRPr="00DF3A26">
        <w:rPr>
          <w:i/>
          <w:iCs/>
          <w:sz w:val="24"/>
          <w:szCs w:val="24"/>
        </w:rPr>
        <w:t xml:space="preserve">Я выражаю согласие на  обработку, передачу и хранение моих персональных данных в соответствии с Федеральным законом от 27 июля </w:t>
      </w:r>
      <w:smartTag w:uri="urn:schemas-microsoft-com:office:smarttags" w:element="metricconverter">
        <w:smartTagPr>
          <w:attr w:name="ProductID" w:val="2006 г"/>
        </w:smartTagPr>
        <w:r w:rsidRPr="00DF3A26">
          <w:rPr>
            <w:i/>
            <w:iCs/>
            <w:sz w:val="24"/>
            <w:szCs w:val="24"/>
          </w:rPr>
          <w:t>2006 г</w:t>
        </w:r>
      </w:smartTag>
      <w:r w:rsidRPr="00DF3A26">
        <w:rPr>
          <w:i/>
          <w:iCs/>
          <w:sz w:val="24"/>
          <w:szCs w:val="24"/>
        </w:rPr>
        <w:t>. № 152-ФЗ «О персональных данных» в целях и объеме, необходимых для участия в конкурсном отборе, и согласие на публикацию (размещение) в информационно-телекоммуникационной сети «Интернет» информации об участнике конкурсного отбора, о подаваемой участником конкурсного отбора заявке, иной информации об участнике конкурсного отбора, связанной с соответствующим конкурсным отбором и согласие на обработку персональных данных:</w:t>
      </w:r>
    </w:p>
    <w:p w14:paraId="3492F651" w14:textId="77777777" w:rsidR="00DF3A26" w:rsidRPr="00DF3A26" w:rsidRDefault="00DF3A26" w:rsidP="00DF3A26">
      <w:pPr>
        <w:autoSpaceDE w:val="0"/>
        <w:autoSpaceDN w:val="0"/>
        <w:ind w:firstLine="408"/>
        <w:jc w:val="both"/>
        <w:rPr>
          <w:i/>
          <w:iCs/>
          <w:sz w:val="24"/>
          <w:szCs w:val="24"/>
        </w:rPr>
      </w:pPr>
    </w:p>
    <w:p w14:paraId="05004A56" w14:textId="77777777" w:rsidR="00DF3A26" w:rsidRPr="00DF3A26" w:rsidRDefault="00DF3A26" w:rsidP="00DF3A26">
      <w:pPr>
        <w:autoSpaceDE w:val="0"/>
        <w:autoSpaceDN w:val="0"/>
        <w:ind w:firstLine="408"/>
        <w:jc w:val="both"/>
        <w:rPr>
          <w:sz w:val="24"/>
          <w:szCs w:val="24"/>
        </w:rPr>
      </w:pPr>
      <w:r w:rsidRPr="00DF3A26">
        <w:rPr>
          <w:sz w:val="24"/>
          <w:szCs w:val="24"/>
        </w:rPr>
        <w:t xml:space="preserve">СОГЛАСЕН _________________________________________________ </w:t>
      </w:r>
    </w:p>
    <w:p w14:paraId="77306E99" w14:textId="77777777" w:rsidR="00DF3A26" w:rsidRPr="00DF3A26" w:rsidRDefault="00DF3A26" w:rsidP="00DF3A26">
      <w:pPr>
        <w:autoSpaceDE w:val="0"/>
        <w:autoSpaceDN w:val="0"/>
        <w:ind w:firstLine="408"/>
        <w:jc w:val="center"/>
        <w:rPr>
          <w:i/>
          <w:sz w:val="20"/>
        </w:rPr>
      </w:pPr>
      <w:r w:rsidRPr="00DF3A26">
        <w:rPr>
          <w:i/>
          <w:sz w:val="20"/>
        </w:rPr>
        <w:t>Подпись, ФИО</w:t>
      </w:r>
    </w:p>
    <w:p w14:paraId="180FEDFA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Подпись лица, подавшего заявление:</w:t>
      </w:r>
    </w:p>
    <w:p w14:paraId="3629562E" w14:textId="77777777" w:rsidR="00DF3A26" w:rsidRPr="00DF3A26" w:rsidRDefault="00DF3A26" w:rsidP="00DF3A26">
      <w:pPr>
        <w:autoSpaceDE w:val="0"/>
        <w:autoSpaceDN w:val="0"/>
        <w:jc w:val="both"/>
        <w:rPr>
          <w:sz w:val="24"/>
          <w:szCs w:val="24"/>
        </w:rPr>
      </w:pPr>
    </w:p>
    <w:tbl>
      <w:tblPr>
        <w:tblW w:w="9649" w:type="dxa"/>
        <w:tblInd w:w="-40" w:type="dxa"/>
        <w:tblLayout w:type="fixed"/>
        <w:tblLook w:val="00A0" w:firstRow="1" w:lastRow="0" w:firstColumn="1" w:lastColumn="0" w:noHBand="0" w:noVBand="0"/>
      </w:tblPr>
      <w:tblGrid>
        <w:gridCol w:w="3189"/>
        <w:gridCol w:w="3190"/>
        <w:gridCol w:w="3270"/>
      </w:tblGrid>
      <w:tr w:rsidR="00DF3A26" w:rsidRPr="00DF3A26" w14:paraId="432636A2" w14:textId="77777777" w:rsidTr="002302BE">
        <w:tc>
          <w:tcPr>
            <w:tcW w:w="3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DBEBB0" w14:textId="77777777" w:rsidR="00DF3A26" w:rsidRPr="00DF3A26" w:rsidRDefault="00DF3A26" w:rsidP="00DF3A26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F3A26">
              <w:rPr>
                <w:sz w:val="20"/>
                <w:szCs w:val="24"/>
              </w:rPr>
              <w:t>«___» _______________ 20___ г.</w:t>
            </w:r>
          </w:p>
          <w:p w14:paraId="11EDBBFF" w14:textId="77777777" w:rsidR="00DF3A26" w:rsidRPr="00DF3A26" w:rsidRDefault="00DF3A26" w:rsidP="00DF3A26">
            <w:pPr>
              <w:autoSpaceDE w:val="0"/>
              <w:autoSpaceDN w:val="0"/>
              <w:ind w:left="1134"/>
              <w:jc w:val="both"/>
              <w:rPr>
                <w:sz w:val="24"/>
                <w:szCs w:val="24"/>
              </w:rPr>
            </w:pPr>
            <w:r w:rsidRPr="00DF3A26">
              <w:rPr>
                <w:sz w:val="20"/>
                <w:szCs w:val="24"/>
              </w:rPr>
              <w:t>(дата)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51DF41" w14:textId="77777777" w:rsidR="00DF3A26" w:rsidRPr="00DF3A26" w:rsidRDefault="00DF3A26" w:rsidP="00DF3A26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F3A26">
              <w:rPr>
                <w:sz w:val="20"/>
                <w:szCs w:val="24"/>
              </w:rPr>
              <w:t>____________________________</w:t>
            </w:r>
          </w:p>
          <w:p w14:paraId="27EEB49B" w14:textId="77777777" w:rsidR="00DF3A26" w:rsidRPr="00DF3A26" w:rsidRDefault="00DF3A26" w:rsidP="00DF3A26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F3A26">
              <w:rPr>
                <w:sz w:val="18"/>
                <w:szCs w:val="18"/>
              </w:rPr>
              <w:t>(подпись заявителя или уполномоченного лица)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358AE" w14:textId="77777777" w:rsidR="00DF3A26" w:rsidRPr="00DF3A26" w:rsidRDefault="00DF3A26" w:rsidP="00DF3A26">
            <w:pPr>
              <w:autoSpaceDE w:val="0"/>
              <w:autoSpaceDN w:val="0"/>
              <w:jc w:val="both"/>
              <w:rPr>
                <w:sz w:val="24"/>
                <w:szCs w:val="24"/>
              </w:rPr>
            </w:pPr>
            <w:r w:rsidRPr="00DF3A26">
              <w:rPr>
                <w:sz w:val="20"/>
                <w:szCs w:val="24"/>
              </w:rPr>
              <w:t>____________________________</w:t>
            </w:r>
          </w:p>
          <w:p w14:paraId="2EBDD1CB" w14:textId="77777777" w:rsidR="00DF3A26" w:rsidRPr="00DF3A26" w:rsidRDefault="00DF3A26" w:rsidP="00DF3A26">
            <w:pPr>
              <w:autoSpaceDE w:val="0"/>
              <w:autoSpaceDN w:val="0"/>
              <w:jc w:val="center"/>
              <w:rPr>
                <w:sz w:val="24"/>
                <w:szCs w:val="24"/>
              </w:rPr>
            </w:pPr>
            <w:r w:rsidRPr="00DF3A26">
              <w:rPr>
                <w:sz w:val="18"/>
                <w:szCs w:val="18"/>
              </w:rPr>
              <w:t>(расшифровка подписи заявителя или уполномоченного лица)</w:t>
            </w:r>
          </w:p>
        </w:tc>
      </w:tr>
    </w:tbl>
    <w:p w14:paraId="2C0AAF2F" w14:textId="77777777" w:rsidR="00DF3A26" w:rsidRPr="00DF3A26" w:rsidRDefault="00DF3A26" w:rsidP="00DF3A26">
      <w:pPr>
        <w:autoSpaceDE w:val="0"/>
        <w:autoSpaceDN w:val="0"/>
        <w:spacing w:line="276" w:lineRule="auto"/>
        <w:jc w:val="both"/>
        <w:rPr>
          <w:sz w:val="24"/>
          <w:szCs w:val="24"/>
        </w:rPr>
      </w:pPr>
      <w:r w:rsidRPr="00DF3A26">
        <w:rPr>
          <w:szCs w:val="28"/>
        </w:rPr>
        <w:t xml:space="preserve">М.П. </w:t>
      </w:r>
      <w:r w:rsidRPr="00DF3A26">
        <w:rPr>
          <w:i/>
          <w:sz w:val="20"/>
        </w:rPr>
        <w:t>(при наличии)</w:t>
      </w:r>
    </w:p>
    <w:p w14:paraId="30EF58BF" w14:textId="77777777" w:rsidR="00DF3A26" w:rsidRPr="00DF3A26" w:rsidRDefault="00DF3A26" w:rsidP="00DF3A26">
      <w:pPr>
        <w:autoSpaceDE w:val="0"/>
        <w:autoSpaceDN w:val="0"/>
        <w:spacing w:line="276" w:lineRule="auto"/>
        <w:jc w:val="both"/>
        <w:rPr>
          <w:szCs w:val="28"/>
        </w:rPr>
      </w:pPr>
    </w:p>
    <w:p w14:paraId="692C537A" w14:textId="77777777" w:rsidR="00DF3A26" w:rsidRPr="00DF3A26" w:rsidRDefault="00DF3A26" w:rsidP="00DF3A26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Должность лица, принявшего заявку: _____________________________________</w:t>
      </w:r>
    </w:p>
    <w:p w14:paraId="648B6315" w14:textId="77777777" w:rsidR="00DF3A26" w:rsidRPr="00DF3A26" w:rsidRDefault="00DF3A26" w:rsidP="00DF3A26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sz w:val="24"/>
          <w:szCs w:val="24"/>
        </w:rPr>
      </w:pPr>
    </w:p>
    <w:p w14:paraId="52650ED2" w14:textId="77777777" w:rsidR="00DF3A26" w:rsidRPr="00DF3A26" w:rsidRDefault="00DF3A26" w:rsidP="00DF3A26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sz w:val="24"/>
          <w:szCs w:val="24"/>
        </w:rPr>
      </w:pPr>
      <w:r w:rsidRPr="00DF3A26">
        <w:rPr>
          <w:sz w:val="24"/>
          <w:szCs w:val="24"/>
        </w:rPr>
        <w:t>___________________________             ____________________________________</w:t>
      </w:r>
    </w:p>
    <w:p w14:paraId="09F6613D" w14:textId="77777777" w:rsidR="00DF3A26" w:rsidRPr="00DF3A26" w:rsidRDefault="00DF3A26" w:rsidP="00DF3A26">
      <w:pPr>
        <w:tabs>
          <w:tab w:val="left" w:pos="709"/>
        </w:tabs>
        <w:autoSpaceDE w:val="0"/>
        <w:autoSpaceDN w:val="0"/>
        <w:spacing w:after="1" w:line="200" w:lineRule="atLeast"/>
        <w:jc w:val="both"/>
        <w:rPr>
          <w:sz w:val="20"/>
        </w:rPr>
      </w:pPr>
      <w:r w:rsidRPr="00DF3A26">
        <w:rPr>
          <w:sz w:val="20"/>
        </w:rPr>
        <w:t xml:space="preserve">(число, время, </w:t>
      </w:r>
      <w:proofErr w:type="gramStart"/>
      <w:r w:rsidRPr="00DF3A26">
        <w:rPr>
          <w:sz w:val="20"/>
        </w:rPr>
        <w:t xml:space="preserve">подпись)   </w:t>
      </w:r>
      <w:proofErr w:type="gramEnd"/>
      <w:r w:rsidRPr="00DF3A26">
        <w:rPr>
          <w:sz w:val="20"/>
        </w:rPr>
        <w:t xml:space="preserve">                                                                       </w:t>
      </w:r>
      <w:proofErr w:type="gramStart"/>
      <w:r w:rsidRPr="00DF3A26">
        <w:rPr>
          <w:sz w:val="20"/>
        </w:rPr>
        <w:t xml:space="preserve">   (</w:t>
      </w:r>
      <w:proofErr w:type="gramEnd"/>
      <w:r w:rsidRPr="00DF3A26">
        <w:rPr>
          <w:sz w:val="20"/>
        </w:rPr>
        <w:t>расшифровка подписи)</w:t>
      </w:r>
    </w:p>
    <w:p w14:paraId="4BFD178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77D9DD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91D399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13732B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DA08C2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32DF54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526C23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AF483C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170600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F21CF1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F13065E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7E8098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BC287E2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0E3F55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448F22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D7FE99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F310AB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774E58C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A97084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F24314E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90EF9AD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7944A83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B0B6458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E24C942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9204780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00D9982" w14:textId="77777777" w:rsidR="00517960" w:rsidRDefault="00517960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CCF4E34" w14:textId="77777777" w:rsidR="00517960" w:rsidRDefault="00517960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ED94F6C" w14:textId="77777777" w:rsidR="00517960" w:rsidRDefault="00517960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D7ECFFD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A581ECE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A843DB4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E3FD6FD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№5</w:t>
      </w:r>
    </w:p>
    <w:p w14:paraId="52279561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539A928A" w14:textId="77777777" w:rsidR="00DF3A26" w:rsidRPr="00DF3A26" w:rsidRDefault="00DF3A26" w:rsidP="00DF3A26">
      <w:pPr>
        <w:ind w:right="-1"/>
        <w:jc w:val="center"/>
        <w:rPr>
          <w:rFonts w:eastAsiaTheme="minorHAnsi"/>
          <w:sz w:val="24"/>
          <w:szCs w:val="24"/>
          <w:lang w:eastAsia="en-US"/>
        </w:rPr>
      </w:pPr>
    </w:p>
    <w:p w14:paraId="6BF48BFA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bCs/>
          <w:sz w:val="24"/>
          <w:szCs w:val="24"/>
          <w:lang w:eastAsia="en-US"/>
        </w:rPr>
      </w:pPr>
      <w:r w:rsidRPr="00DF3A26">
        <w:rPr>
          <w:b/>
          <w:bCs/>
          <w:sz w:val="24"/>
          <w:szCs w:val="24"/>
          <w:lang w:eastAsia="en-US"/>
        </w:rPr>
        <w:t xml:space="preserve">Подтверждение о соответствии участника типу ярмарки </w:t>
      </w:r>
    </w:p>
    <w:p w14:paraId="1FAAD97A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bCs/>
          <w:sz w:val="24"/>
          <w:szCs w:val="24"/>
          <w:lang w:eastAsia="en-US"/>
        </w:rPr>
      </w:pPr>
      <w:r w:rsidRPr="00DF3A26">
        <w:rPr>
          <w:b/>
          <w:bCs/>
          <w:sz w:val="24"/>
          <w:szCs w:val="24"/>
          <w:lang w:eastAsia="en-US"/>
        </w:rPr>
        <w:t>и специализации торговых мест</w:t>
      </w:r>
    </w:p>
    <w:p w14:paraId="7865E745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sz w:val="24"/>
          <w:szCs w:val="24"/>
          <w:lang w:eastAsia="en-US"/>
        </w:rPr>
      </w:pPr>
    </w:p>
    <w:p w14:paraId="78664CFB" w14:textId="77777777" w:rsidR="00DF3A26" w:rsidRPr="00DF3A26" w:rsidRDefault="00DF3A26" w:rsidP="00DF3A26">
      <w:pPr>
        <w:widowControl w:val="0"/>
        <w:autoSpaceDE w:val="0"/>
        <w:autoSpaceDN w:val="0"/>
        <w:ind w:right="712"/>
        <w:jc w:val="both"/>
        <w:rPr>
          <w:sz w:val="24"/>
          <w:szCs w:val="24"/>
          <w:lang w:eastAsia="en-US"/>
        </w:rPr>
      </w:pPr>
    </w:p>
    <w:p w14:paraId="07A43066" w14:textId="1702B823" w:rsidR="00DF3A26" w:rsidRPr="00DF3A26" w:rsidRDefault="00DF3A26" w:rsidP="00DF3A26">
      <w:pPr>
        <w:widowControl w:val="0"/>
        <w:numPr>
          <w:ilvl w:val="0"/>
          <w:numId w:val="28"/>
        </w:numPr>
        <w:autoSpaceDE w:val="0"/>
        <w:autoSpaceDN w:val="0"/>
        <w:spacing w:after="200" w:line="276" w:lineRule="auto"/>
        <w:ind w:right="712"/>
        <w:contextualSpacing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для претендентов, подающих заявку на участие в ярмарке на места № 1:</w:t>
      </w:r>
    </w:p>
    <w:p w14:paraId="40E16C3B" w14:textId="77777777" w:rsidR="00DF3A26" w:rsidRPr="00DF3A26" w:rsidRDefault="00DF3A26" w:rsidP="00DF3A26">
      <w:pPr>
        <w:autoSpaceDN w:val="0"/>
        <w:ind w:left="720" w:right="712"/>
        <w:contextualSpacing/>
        <w:jc w:val="both"/>
        <w:rPr>
          <w:sz w:val="24"/>
          <w:szCs w:val="24"/>
          <w:lang w:eastAsia="en-US"/>
        </w:rPr>
      </w:pPr>
    </w:p>
    <w:tbl>
      <w:tblPr>
        <w:tblW w:w="9448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0"/>
        <w:gridCol w:w="2098"/>
        <w:gridCol w:w="3019"/>
        <w:gridCol w:w="1070"/>
        <w:gridCol w:w="1291"/>
      </w:tblGrid>
      <w:tr w:rsidR="00DF3A26" w:rsidRPr="00DF3A26" w14:paraId="7E455971" w14:textId="77777777" w:rsidTr="002302BE">
        <w:trPr>
          <w:trHeight w:val="349"/>
        </w:trPr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1EF99" w14:textId="77777777" w:rsidR="00DF3A26" w:rsidRPr="00DF3A26" w:rsidRDefault="00DF3A26" w:rsidP="00DF3A26">
            <w:pPr>
              <w:widowControl w:val="0"/>
              <w:autoSpaceDE w:val="0"/>
              <w:autoSpaceDN w:val="0"/>
              <w:ind w:right="712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Необходимые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условия</w:t>
            </w:r>
            <w:proofErr w:type="spellEnd"/>
          </w:p>
        </w:tc>
        <w:tc>
          <w:tcPr>
            <w:tcW w:w="23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18418" w14:textId="77777777" w:rsidR="00DF3A26" w:rsidRPr="00DF3A26" w:rsidRDefault="00DF3A26" w:rsidP="00DF3A26">
            <w:pPr>
              <w:widowControl w:val="0"/>
              <w:autoSpaceDE w:val="0"/>
              <w:autoSpaceDN w:val="0"/>
              <w:ind w:right="712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Соответствие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участника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необходимым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условиям</w:t>
            </w:r>
            <w:proofErr w:type="spellEnd"/>
          </w:p>
        </w:tc>
      </w:tr>
      <w:tr w:rsidR="00DF3A26" w:rsidRPr="00DF3A26" w14:paraId="03AAC6EE" w14:textId="77777777" w:rsidTr="002E5A54">
        <w:trPr>
          <w:trHeight w:val="347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4441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Ассортимент реализуемой на ярмарке продукции</w:t>
            </w:r>
          </w:p>
        </w:tc>
        <w:tc>
          <w:tcPr>
            <w:tcW w:w="2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8435D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Мороженое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D00C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в упаковке изготовителя, имеющее сертификат соответствия (декларацию о соответствии) в соответствии с требованиями законодательства Российской Федерации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F3C2C4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ДА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37EF8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НЕТ</w:t>
            </w:r>
          </w:p>
        </w:tc>
      </w:tr>
      <w:tr w:rsidR="00DF3A26" w:rsidRPr="00DF3A26" w14:paraId="22F9D92C" w14:textId="77777777" w:rsidTr="002E5A54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E50A8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891FB6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3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6B6B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F411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2DDF6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</w:tc>
      </w:tr>
      <w:tr w:rsidR="00DF3A26" w:rsidRPr="00DF3A26" w14:paraId="0398533C" w14:textId="77777777" w:rsidTr="002E5A54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D264E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6D75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Вода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питьевая</w:t>
            </w:r>
            <w:proofErr w:type="spellEnd"/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0AE34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 пластиковых бутылках, имеющая сертификат соответствия (декларацию о соответствии) в соответствии с требованиями законодательства Российской Федерации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E7A28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1611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4AE3EA30" w14:textId="77777777" w:rsidTr="002E5A54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DDC19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6081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Прохладительные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безалкогольные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напитки</w:t>
            </w:r>
            <w:proofErr w:type="spellEnd"/>
          </w:p>
        </w:tc>
        <w:tc>
          <w:tcPr>
            <w:tcW w:w="3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0224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 жестяных банках и пластиковых бутылках, имеющие сертификат соответствия (декларацию о соответствии) в соответствии с требованиями законодательства Российской Федерации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1F4E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0F1A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3F62B2AD" w14:textId="77777777" w:rsidTr="002302BE">
        <w:trPr>
          <w:trHeight w:val="347"/>
        </w:trPr>
        <w:tc>
          <w:tcPr>
            <w:tcW w:w="1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C0EB4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Нестационарный торговый объект (торговая тележка)</w:t>
            </w: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CCC03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Внешний вид и габариты соответствуют характеристикам, утвержденным конкурсной документацией ярмарки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408B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7E9D6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4311D41D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D5B1B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D06DB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Наличие сопроводительных сертификатов соответствия и гигиенических сертификатов, подтверждающих безопасность технологического оборудования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CD68C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B4A4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3AC0D1B2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342E4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DCF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Наличие средств для обеспечения личной гигиены продавцов 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E31FE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09D56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207B44F2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97142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AB16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Наличие мусорных контейнеров с крышками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5117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ADF0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53EA4AC6" w14:textId="77777777" w:rsidTr="002302BE">
        <w:trPr>
          <w:trHeight w:val="347"/>
        </w:trPr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C85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Форма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продавцов</w:t>
            </w:r>
            <w:proofErr w:type="spellEnd"/>
          </w:p>
        </w:tc>
        <w:tc>
          <w:tcPr>
            <w:tcW w:w="5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17B16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Внешний вид соответствует характеристикам, утвержденным конкурсной документацией ярмарки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B9C3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3A2D3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17A9ADE3" w14:textId="77777777" w:rsidTr="002302BE">
        <w:trPr>
          <w:trHeight w:val="347"/>
        </w:trPr>
        <w:tc>
          <w:tcPr>
            <w:tcW w:w="9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6AC4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  <w:p w14:paraId="5B63BD1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Полноту и достоверность указанных сведений подтверждаю </w:t>
            </w:r>
          </w:p>
          <w:p w14:paraId="1C59032E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  <w:p w14:paraId="1DDBB29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 xml:space="preserve">_____________/___________  </w:t>
            </w:r>
          </w:p>
          <w:p w14:paraId="105DF04B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lastRenderedPageBreak/>
              <w:t>(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подпись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proofErr w:type="gramStart"/>
            <w:r w:rsidRPr="00DF3A26">
              <w:rPr>
                <w:sz w:val="24"/>
                <w:szCs w:val="24"/>
                <w:lang w:val="en-US" w:eastAsia="en-US"/>
              </w:rPr>
              <w:t>претендента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)</w:t>
            </w:r>
            <w:proofErr w:type="gramEnd"/>
          </w:p>
          <w:p w14:paraId="7ED826A3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454F40A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0C70809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«___»____________ 2026 г.</w:t>
            </w:r>
          </w:p>
          <w:p w14:paraId="5301071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697A54C6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15131217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</w:tc>
      </w:tr>
    </w:tbl>
    <w:p w14:paraId="63809369" w14:textId="77777777" w:rsidR="00DF3A26" w:rsidRPr="00DF3A26" w:rsidRDefault="00DF3A26" w:rsidP="00DF3A26">
      <w:pPr>
        <w:widowControl w:val="0"/>
        <w:autoSpaceDE w:val="0"/>
        <w:autoSpaceDN w:val="0"/>
        <w:ind w:left="568"/>
        <w:jc w:val="both"/>
        <w:rPr>
          <w:sz w:val="24"/>
          <w:szCs w:val="24"/>
          <w:lang w:eastAsia="en-US"/>
        </w:rPr>
      </w:pPr>
    </w:p>
    <w:p w14:paraId="56A41AF4" w14:textId="77777777" w:rsidR="00DF3A26" w:rsidRPr="00DF3A26" w:rsidRDefault="00DF3A26" w:rsidP="00DF3A26">
      <w:pPr>
        <w:widowControl w:val="0"/>
        <w:autoSpaceDE w:val="0"/>
        <w:autoSpaceDN w:val="0"/>
        <w:ind w:left="568"/>
        <w:jc w:val="both"/>
        <w:rPr>
          <w:sz w:val="24"/>
          <w:szCs w:val="24"/>
          <w:lang w:eastAsia="en-US"/>
        </w:rPr>
      </w:pPr>
    </w:p>
    <w:p w14:paraId="70AAED7C" w14:textId="583F6A02" w:rsidR="00DF3A26" w:rsidRPr="00DF3A26" w:rsidRDefault="00DF3A26" w:rsidP="00DF3A26">
      <w:pPr>
        <w:widowControl w:val="0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 xml:space="preserve">для претендентов, подающих заявку на участие в ярмарке на место № </w:t>
      </w:r>
      <w:r w:rsidR="003A0883">
        <w:rPr>
          <w:sz w:val="24"/>
          <w:szCs w:val="24"/>
          <w:lang w:eastAsia="en-US"/>
        </w:rPr>
        <w:t>2</w:t>
      </w:r>
      <w:r w:rsidRPr="00DF3A26">
        <w:rPr>
          <w:sz w:val="24"/>
          <w:szCs w:val="24"/>
          <w:lang w:eastAsia="en-US"/>
        </w:rPr>
        <w:t>:</w:t>
      </w:r>
    </w:p>
    <w:p w14:paraId="6865AEFF" w14:textId="77777777" w:rsidR="00DF3A26" w:rsidRPr="00DF3A26" w:rsidRDefault="00DF3A26" w:rsidP="00DF3A26">
      <w:pPr>
        <w:widowControl w:val="0"/>
        <w:autoSpaceDE w:val="0"/>
        <w:autoSpaceDN w:val="0"/>
        <w:ind w:left="568"/>
        <w:jc w:val="both"/>
        <w:rPr>
          <w:sz w:val="24"/>
          <w:szCs w:val="24"/>
          <w:lang w:eastAsia="en-US"/>
        </w:rPr>
      </w:pPr>
    </w:p>
    <w:tbl>
      <w:tblPr>
        <w:tblW w:w="9448" w:type="dxa"/>
        <w:tblInd w:w="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2821"/>
        <w:gridCol w:w="3006"/>
        <w:gridCol w:w="748"/>
        <w:gridCol w:w="901"/>
      </w:tblGrid>
      <w:tr w:rsidR="00DF3A26" w:rsidRPr="00DF3A26" w14:paraId="7E4D2EC4" w14:textId="77777777" w:rsidTr="002302BE">
        <w:trPr>
          <w:trHeight w:val="349"/>
        </w:trPr>
        <w:tc>
          <w:tcPr>
            <w:tcW w:w="7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75DB5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Необходимые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условия</w:t>
            </w:r>
            <w:proofErr w:type="spellEnd"/>
          </w:p>
        </w:tc>
        <w:tc>
          <w:tcPr>
            <w:tcW w:w="16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D29FE6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Соответствие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участника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необходимым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условиям</w:t>
            </w:r>
            <w:proofErr w:type="spellEnd"/>
          </w:p>
        </w:tc>
      </w:tr>
      <w:tr w:rsidR="00DF3A26" w:rsidRPr="00DF3A26" w14:paraId="4540B6F5" w14:textId="77777777" w:rsidTr="002302BE">
        <w:trPr>
          <w:trHeight w:val="347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80AE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Ассортимент реализуемой на ярмарке продукции</w:t>
            </w:r>
          </w:p>
        </w:tc>
        <w:tc>
          <w:tcPr>
            <w:tcW w:w="28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79AA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Мороженое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0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41AC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В упаковке изготовителя, Наличие сертификатов соответствия (деклараций о соответствии) в соответствии с требованиями законодательства Российской Федерации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4540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ДА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7930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НЕТ</w:t>
            </w:r>
          </w:p>
        </w:tc>
      </w:tr>
      <w:tr w:rsidR="00DF3A26" w:rsidRPr="00DF3A26" w14:paraId="6719D072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7A40D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D78C3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EBC36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748A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CFE8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</w:tc>
      </w:tr>
      <w:tr w:rsidR="00DF3A26" w:rsidRPr="00DF3A26" w14:paraId="3CA1E2E2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E8518" w14:textId="77777777" w:rsidR="00DF3A26" w:rsidRPr="00DF3A26" w:rsidRDefault="00DF3A26" w:rsidP="00DF3A26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E833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Вода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питьевая</w:t>
            </w:r>
            <w:proofErr w:type="spellEnd"/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CB76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 пластиковых бутылках, Наличие сертификатов соответствия (деклараций о соответствии) в соответствии с требованиями законодательства Российской Федерации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EFB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EF88C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4955417E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9D1A4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3C5CBE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Прохладительные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безалкогольные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напитки</w:t>
            </w:r>
            <w:proofErr w:type="spellEnd"/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A888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b/>
                <w:bCs/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 жестяных банках и пластиковых бутылках. Наличие сертификатов соответствия (деклараций о соответствии) в соответствии с требованиями законодательства Российской Федерации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5C8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4DF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29F7B8EA" w14:textId="77777777" w:rsidTr="002302BE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BE5829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2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9117C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DF3A26">
              <w:rPr>
                <w:sz w:val="24"/>
                <w:szCs w:val="24"/>
                <w:lang w:eastAsia="en-US"/>
              </w:rPr>
              <w:t>Хотдоги</w:t>
            </w:r>
            <w:proofErr w:type="spellEnd"/>
            <w:r w:rsidRPr="00DF3A26">
              <w:rPr>
                <w:sz w:val="24"/>
                <w:szCs w:val="24"/>
                <w:lang w:eastAsia="en-US"/>
              </w:rPr>
              <w:t xml:space="preserve"> (включая булочки, сосиски/колбаски, соусы и дополнительные начинки)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08DCD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Наличие Технологических карт на каждое изготавливаемое блюдо и сертификатов соответствия (деклараций о соответствии) в соответствии с требованиями законодательства Российской Федерации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CBD73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C5A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1BD69432" w14:textId="77777777" w:rsidTr="002302BE">
        <w:trPr>
          <w:trHeight w:val="347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F7DBEA7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Нестационарный торговый объект (</w:t>
            </w:r>
            <w:proofErr w:type="gramStart"/>
            <w:r w:rsidRPr="00DF3A26">
              <w:rPr>
                <w:sz w:val="24"/>
                <w:szCs w:val="24"/>
                <w:lang w:eastAsia="en-US"/>
              </w:rPr>
              <w:t>торговая  тележка</w:t>
            </w:r>
            <w:proofErr w:type="gramEnd"/>
            <w:r w:rsidRPr="00DF3A26"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7D7BF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Внешний вид и габариты соответствуют характеристикам, утвержденным конкурсной документацией ярмарки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946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067C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35359603" w14:textId="77777777" w:rsidTr="002302BE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001124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E56C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Наличие сопроводительных сертификатов соответствия и гигиенических сертификатов, </w:t>
            </w:r>
            <w:r w:rsidRPr="00DF3A26">
              <w:rPr>
                <w:sz w:val="24"/>
                <w:szCs w:val="24"/>
                <w:lang w:eastAsia="en-US"/>
              </w:rPr>
              <w:lastRenderedPageBreak/>
              <w:t>подтверждающих безопасность технологического оборудования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4C84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223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6966B66C" w14:textId="77777777" w:rsidTr="002302BE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C8C3FF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3FA1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Наличие средств для обеспечения личной гигиены продавцов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E54D2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B78F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6DED8272" w14:textId="77777777" w:rsidTr="002302BE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714665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65F85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Наличие мусорных контейнеров с крышками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B2818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DCBBA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7673B73E" w14:textId="77777777" w:rsidTr="002302BE">
        <w:trPr>
          <w:trHeight w:val="34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25490" w14:textId="77777777" w:rsidR="00DF3A26" w:rsidRPr="00DF3A26" w:rsidRDefault="00DF3A26" w:rsidP="00DF3A26">
            <w:pPr>
              <w:rPr>
                <w:sz w:val="24"/>
                <w:szCs w:val="24"/>
                <w:lang w:eastAsia="en-US"/>
              </w:rPr>
            </w:pPr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2E99D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Наличие холодильного оборудования с нанесенным официальным логотипом «Нижегородский кремль» для хранения полуфабрикатов для приготовления </w:t>
            </w:r>
            <w:proofErr w:type="spellStart"/>
            <w:r w:rsidRPr="00DF3A26">
              <w:rPr>
                <w:sz w:val="24"/>
                <w:szCs w:val="24"/>
                <w:lang w:eastAsia="en-US"/>
              </w:rPr>
              <w:t>хотдогов</w:t>
            </w:r>
            <w:proofErr w:type="spellEnd"/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8E295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50F5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3B54A0F1" w14:textId="77777777" w:rsidTr="002302BE">
        <w:trPr>
          <w:trHeight w:val="347"/>
        </w:trPr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9C99F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Форма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продавцов</w:t>
            </w:r>
            <w:proofErr w:type="spellEnd"/>
          </w:p>
        </w:tc>
        <w:tc>
          <w:tcPr>
            <w:tcW w:w="5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8BB98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Внешний вид соответствует характеристикам, утвержденным конкурсной документацией ярмарки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18019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C1CAB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F3A26" w:rsidRPr="00DF3A26" w14:paraId="2D839353" w14:textId="77777777" w:rsidTr="002302BE">
        <w:trPr>
          <w:trHeight w:val="347"/>
        </w:trPr>
        <w:tc>
          <w:tcPr>
            <w:tcW w:w="94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08B4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eastAsia="en-US"/>
              </w:rPr>
            </w:pPr>
          </w:p>
          <w:p w14:paraId="2DEDC259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Полноту и достоверность указанных сведений подтверждаю </w:t>
            </w:r>
          </w:p>
          <w:p w14:paraId="1545ABD3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 xml:space="preserve">_____________/___________  </w:t>
            </w:r>
          </w:p>
          <w:p w14:paraId="2CDD68D0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(</w:t>
            </w:r>
            <w:proofErr w:type="spellStart"/>
            <w:r w:rsidRPr="00DF3A26">
              <w:rPr>
                <w:sz w:val="24"/>
                <w:szCs w:val="24"/>
                <w:lang w:val="en-US" w:eastAsia="en-US"/>
              </w:rPr>
              <w:t>подпись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proofErr w:type="gramStart"/>
            <w:r w:rsidRPr="00DF3A26">
              <w:rPr>
                <w:sz w:val="24"/>
                <w:szCs w:val="24"/>
                <w:lang w:val="en-US" w:eastAsia="en-US"/>
              </w:rPr>
              <w:t>претендента</w:t>
            </w:r>
            <w:proofErr w:type="spellEnd"/>
            <w:r w:rsidRPr="00DF3A26">
              <w:rPr>
                <w:sz w:val="24"/>
                <w:szCs w:val="24"/>
                <w:lang w:val="en-US" w:eastAsia="en-US"/>
              </w:rPr>
              <w:t xml:space="preserve"> )</w:t>
            </w:r>
            <w:proofErr w:type="gramEnd"/>
          </w:p>
          <w:p w14:paraId="450ABF04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484ED2EC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«___»____________ 2026 г.</w:t>
            </w:r>
          </w:p>
          <w:p w14:paraId="12FE72BE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46848FAE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8"/>
              <w:jc w:val="both"/>
              <w:rPr>
                <w:sz w:val="24"/>
                <w:szCs w:val="24"/>
                <w:lang w:val="en-US" w:eastAsia="en-US"/>
              </w:rPr>
            </w:pPr>
          </w:p>
          <w:p w14:paraId="6688E9F0" w14:textId="77777777" w:rsidR="00DF3A26" w:rsidRPr="00DF3A26" w:rsidRDefault="00DF3A26" w:rsidP="00DF3A26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val="en-US" w:eastAsia="en-US"/>
              </w:rPr>
            </w:pPr>
          </w:p>
        </w:tc>
      </w:tr>
    </w:tbl>
    <w:p w14:paraId="2BB7A9A6" w14:textId="77777777" w:rsidR="00DF3A26" w:rsidRPr="00DF3A26" w:rsidRDefault="00DF3A26" w:rsidP="00DF3A26">
      <w:pPr>
        <w:widowControl w:val="0"/>
        <w:autoSpaceDE w:val="0"/>
        <w:autoSpaceDN w:val="0"/>
        <w:ind w:left="568"/>
        <w:jc w:val="both"/>
        <w:rPr>
          <w:sz w:val="24"/>
          <w:szCs w:val="24"/>
          <w:lang w:eastAsia="en-US"/>
        </w:rPr>
      </w:pPr>
    </w:p>
    <w:p w14:paraId="3FF41E9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3478106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92D6CB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EAF8DE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FE3BB52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E9621E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09FE1C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0A56C2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53209D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BB0BE32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67D616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30D783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6C9B5B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34DF2BE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066672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38EF31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E10A99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047302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60FB672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3D6D83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43123D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C39175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540764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507A68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18BEC6C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FF9B664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9D6D4E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1B33D3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440853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A43F3E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2FF98F3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25E92F0D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19D67691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3BE7C026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0BF021F0" w14:textId="538F4F73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№6</w:t>
      </w:r>
    </w:p>
    <w:p w14:paraId="165298D5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79BDD008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both"/>
        <w:rPr>
          <w:sz w:val="24"/>
          <w:szCs w:val="24"/>
          <w:lang w:eastAsia="en-US"/>
        </w:rPr>
      </w:pPr>
    </w:p>
    <w:p w14:paraId="01E2CD01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both"/>
        <w:rPr>
          <w:sz w:val="24"/>
          <w:szCs w:val="24"/>
          <w:lang w:eastAsia="en-US"/>
        </w:rPr>
      </w:pPr>
    </w:p>
    <w:p w14:paraId="74DF49D8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sz w:val="24"/>
          <w:szCs w:val="24"/>
          <w:lang w:eastAsia="en-US"/>
        </w:rPr>
      </w:pPr>
      <w:r w:rsidRPr="00DF3A26">
        <w:rPr>
          <w:b/>
          <w:sz w:val="24"/>
          <w:szCs w:val="24"/>
          <w:lang w:eastAsia="en-US"/>
        </w:rPr>
        <w:t>Предложение по размеру платы за размещение</w:t>
      </w:r>
    </w:p>
    <w:p w14:paraId="3520E34D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sz w:val="24"/>
          <w:szCs w:val="24"/>
          <w:lang w:eastAsia="en-US"/>
        </w:rPr>
      </w:pPr>
      <w:r w:rsidRPr="00DF3A26">
        <w:rPr>
          <w:b/>
          <w:sz w:val="24"/>
          <w:szCs w:val="24"/>
          <w:lang w:eastAsia="en-US"/>
        </w:rPr>
        <w:t xml:space="preserve"> нестационарного торгового объекта для участия в ярмарке</w:t>
      </w:r>
    </w:p>
    <w:p w14:paraId="49BCC6E1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sz w:val="24"/>
          <w:szCs w:val="24"/>
          <w:lang w:eastAsia="en-US"/>
        </w:rPr>
      </w:pPr>
      <w:r w:rsidRPr="00DF3A26">
        <w:rPr>
          <w:b/>
          <w:sz w:val="24"/>
          <w:szCs w:val="24"/>
          <w:lang w:eastAsia="en-US"/>
        </w:rPr>
        <w:t xml:space="preserve"> за один календарный месяц</w:t>
      </w:r>
    </w:p>
    <w:p w14:paraId="6A2691A2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b/>
          <w:sz w:val="24"/>
          <w:szCs w:val="24"/>
          <w:lang w:eastAsia="en-US"/>
        </w:rPr>
      </w:pPr>
    </w:p>
    <w:tbl>
      <w:tblPr>
        <w:tblW w:w="9072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685"/>
        <w:gridCol w:w="4394"/>
      </w:tblGrid>
      <w:tr w:rsidR="00DF3A26" w:rsidRPr="00DF3A26" w14:paraId="2101C288" w14:textId="77777777" w:rsidTr="00DF3A26">
        <w:trPr>
          <w:trHeight w:val="4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DE345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33" w:right="-102" w:hanging="33"/>
              <w:jc w:val="both"/>
              <w:rPr>
                <w:sz w:val="24"/>
                <w:szCs w:val="24"/>
                <w:lang w:val="en-US" w:eastAsia="en-US"/>
              </w:rPr>
            </w:pPr>
            <w:r w:rsidRPr="00DF3A26">
              <w:rPr>
                <w:sz w:val="24"/>
                <w:szCs w:val="24"/>
                <w:lang w:val="en-US" w:eastAsia="en-US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4ABB9" w14:textId="77777777" w:rsidR="00DF3A26" w:rsidRPr="00DF3A26" w:rsidRDefault="00DF3A26" w:rsidP="00DF3A26">
            <w:pPr>
              <w:widowControl w:val="0"/>
              <w:autoSpaceDE w:val="0"/>
              <w:autoSpaceDN w:val="0"/>
              <w:ind w:hanging="27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Место размещения НТО согласно Схеме размещения торговых объектов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CDA5C" w14:textId="77777777" w:rsidR="00DF3A26" w:rsidRPr="00DF3A26" w:rsidRDefault="00DF3A26" w:rsidP="00DF3A26">
            <w:pPr>
              <w:widowControl w:val="0"/>
              <w:autoSpaceDE w:val="0"/>
              <w:autoSpaceDN w:val="0"/>
              <w:ind w:right="-43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 xml:space="preserve">Предложение претендента на участие в ярмарке по размеру платы за размещение НТО за один календарный месяц, руб. </w:t>
            </w:r>
          </w:p>
        </w:tc>
      </w:tr>
      <w:tr w:rsidR="00DF3A26" w:rsidRPr="00DF3A26" w14:paraId="686F0D25" w14:textId="77777777" w:rsidTr="00DF3A26">
        <w:trPr>
          <w:trHeight w:val="13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09D57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7" w:right="712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10CD0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7" w:right="712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56B38" w14:textId="77777777" w:rsidR="00DF3A26" w:rsidRPr="00DF3A26" w:rsidRDefault="00DF3A26" w:rsidP="00DF3A26">
            <w:pPr>
              <w:widowControl w:val="0"/>
              <w:autoSpaceDE w:val="0"/>
              <w:autoSpaceDN w:val="0"/>
              <w:ind w:left="567" w:right="712"/>
              <w:jc w:val="both"/>
              <w:rPr>
                <w:i/>
                <w:iCs/>
                <w:sz w:val="24"/>
                <w:szCs w:val="24"/>
                <w:lang w:eastAsia="en-US"/>
              </w:rPr>
            </w:pPr>
          </w:p>
        </w:tc>
      </w:tr>
    </w:tbl>
    <w:p w14:paraId="0758416D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both"/>
        <w:rPr>
          <w:sz w:val="24"/>
          <w:szCs w:val="24"/>
          <w:lang w:eastAsia="en-US"/>
        </w:rPr>
      </w:pPr>
    </w:p>
    <w:p w14:paraId="5FD2A52C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both"/>
        <w:rPr>
          <w:sz w:val="24"/>
          <w:szCs w:val="24"/>
          <w:lang w:eastAsia="en-US"/>
        </w:rPr>
      </w:pPr>
    </w:p>
    <w:p w14:paraId="2F177A21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both"/>
        <w:rPr>
          <w:sz w:val="24"/>
          <w:szCs w:val="24"/>
          <w:lang w:eastAsia="en-US"/>
        </w:rPr>
      </w:pPr>
      <w:r w:rsidRPr="00DF3A26">
        <w:rPr>
          <w:sz w:val="24"/>
          <w:szCs w:val="24"/>
          <w:lang w:eastAsia="en-US"/>
        </w:rPr>
        <w:t>Примечание: Предложение претендента на участие в ярмарке по размеру платы за размещение НТО за один календарный месяц не может быть меньше минимального размера платы за размещение НТО за один календарный месяц, установленной конкурсной документацией.</w:t>
      </w:r>
    </w:p>
    <w:p w14:paraId="32B5021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51E8F8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07570C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47485B8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53AAE3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73B8EE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2E578CC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8581E3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78D458E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1B23D4B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DE61E8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02D979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01DE42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5C5C97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FCF91C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9188989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D612B8E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3D0B7C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9285624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4B7D8A0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A251E6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D0C834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41417A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1DD113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78E9CB0F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C1FF01E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04B7781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A346A1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7D64F6B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8C4CC77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6907235" w14:textId="77777777" w:rsidR="003A0883" w:rsidRPr="00DF3A26" w:rsidRDefault="003A0883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63B180A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4BAF949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100798FF" w14:textId="77777777" w:rsidR="002E5A54" w:rsidRDefault="002E5A54" w:rsidP="00DF3A26">
      <w:pPr>
        <w:jc w:val="right"/>
        <w:rPr>
          <w:rFonts w:eastAsiaTheme="minorHAnsi"/>
          <w:sz w:val="24"/>
          <w:szCs w:val="24"/>
          <w:lang w:eastAsia="en-US"/>
        </w:rPr>
      </w:pPr>
    </w:p>
    <w:p w14:paraId="2BA17D22" w14:textId="63FA2FC6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№7</w:t>
      </w:r>
    </w:p>
    <w:p w14:paraId="6D4A3B7E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0" allowOverlap="1" wp14:anchorId="083E3559" wp14:editId="559139A6">
                <wp:simplePos x="0" y="0"/>
                <wp:positionH relativeFrom="column">
                  <wp:posOffset>-193675</wp:posOffset>
                </wp:positionH>
                <wp:positionV relativeFrom="paragraph">
                  <wp:posOffset>304165</wp:posOffset>
                </wp:positionV>
                <wp:extent cx="6534150" cy="3713480"/>
                <wp:effectExtent l="0" t="0" r="19050" b="1270"/>
                <wp:wrapTopAndBottom/>
                <wp:docPr id="1490224781" name="Группа 1490224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3713480"/>
                          <a:chOff x="1735" y="368"/>
                          <a:chExt cx="9308" cy="5118"/>
                        </a:xfrm>
                      </wpg:grpSpPr>
                      <wpg:grpSp>
                        <wpg:cNvPr id="434140867" name="Group 39"/>
                        <wpg:cNvGrpSpPr>
                          <a:grpSpLocks/>
                        </wpg:cNvGrpSpPr>
                        <wpg:grpSpPr bwMode="auto">
                          <a:xfrm>
                            <a:off x="1735" y="368"/>
                            <a:ext cx="4325" cy="2823"/>
                            <a:chOff x="1735" y="368"/>
                            <a:chExt cx="4325" cy="2823"/>
                          </a:xfrm>
                        </wpg:grpSpPr>
                        <pic:pic xmlns:pic="http://schemas.openxmlformats.org/drawingml/2006/picture">
                          <pic:nvPicPr>
                            <pic:cNvPr id="855372544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44" y="368"/>
                              <a:ext cx="1049" cy="10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75150947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5" y="1502"/>
                              <a:ext cx="4325" cy="1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F70929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УПРАВЛЕНИЕ ДЕЛАМИ</w:t>
                                </w:r>
                              </w:p>
                              <w:p w14:paraId="0D2748E8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 xml:space="preserve"> ПРАВИТЕЛЬСТВА</w:t>
                                </w:r>
                              </w:p>
                              <w:p w14:paraId="3724AC0C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sz w:val="26"/>
                                  </w:rPr>
                                </w:pPr>
                                <w:r>
                                  <w:rPr>
                                    <w:sz w:val="26"/>
                                  </w:rPr>
                                  <w:t>НИЖЕГОРОДСКОЙ ОБЛАСТИ</w:t>
                                </w:r>
                              </w:p>
                              <w:p w14:paraId="14E911F1" w14:textId="77777777" w:rsidR="00C161E6" w:rsidRDefault="00C161E6" w:rsidP="00DF3A26">
                                <w:pPr>
                                  <w:pStyle w:val="1"/>
                                  <w:spacing w:line="264" w:lineRule="auto"/>
                                  <w:rPr>
                                    <w:bCs/>
                                    <w:sz w:val="26"/>
                                  </w:rPr>
                                </w:pPr>
                                <w:r>
                                  <w:rPr>
                                    <w:bCs/>
                                    <w:sz w:val="26"/>
                                  </w:rPr>
                                  <w:t>ГБУ НО “Нижегородский кремль”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1929683880" name="Group 42"/>
                        <wpg:cNvGrpSpPr>
                          <a:grpSpLocks/>
                        </wpg:cNvGrpSpPr>
                        <wpg:grpSpPr bwMode="auto">
                          <a:xfrm>
                            <a:off x="6816" y="1665"/>
                            <a:ext cx="4227" cy="3821"/>
                            <a:chOff x="6813" y="1735"/>
                            <a:chExt cx="4227" cy="3821"/>
                          </a:xfrm>
                        </wpg:grpSpPr>
                        <wps:wsp>
                          <wps:cNvPr id="1495236998" name="Rectangl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7" y="1770"/>
                              <a:ext cx="4019" cy="37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87D4BA4" w14:textId="77777777" w:rsidR="00C161E6" w:rsidRPr="00416C2D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Кому ____________________________________</w:t>
                                </w:r>
                              </w:p>
                              <w:p w14:paraId="29CBC299" w14:textId="77777777" w:rsidR="00C161E6" w:rsidRPr="00416C2D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08F53044" w14:textId="77777777" w:rsidR="00C161E6" w:rsidRPr="00416C2D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41495B86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 w:rsidRPr="00416C2D">
                                  <w:rPr>
                                    <w:noProof/>
                                  </w:rPr>
                                  <w:t>Адрес заявителя:</w:t>
                                </w:r>
                                <w:r>
                                  <w:rPr>
                                    <w:noProof/>
                                  </w:rPr>
                                  <w:t xml:space="preserve"> ___________________________________</w:t>
                                </w:r>
                              </w:p>
                              <w:p w14:paraId="3648EDB6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26D42447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t>____________________________________</w:t>
                                </w:r>
                              </w:p>
                              <w:p w14:paraId="3380845F" w14:textId="77777777" w:rsidR="00C161E6" w:rsidRDefault="00C161E6" w:rsidP="00DF3A26">
                                <w:pPr>
                                  <w:jc w:val="center"/>
                                  <w:rPr>
                                    <w:noProof/>
                                  </w:rPr>
                                </w:pPr>
                              </w:p>
                              <w:p w14:paraId="6462FC6A" w14:textId="77777777" w:rsidR="00C161E6" w:rsidRDefault="00C161E6" w:rsidP="00DF3A2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g:grpSp>
                          <wpg:cNvPr id="798226766" name="Group 44"/>
                          <wpg:cNvGrpSpPr>
                            <a:grpSpLocks/>
                          </wpg:cNvGrpSpPr>
                          <wpg:grpSpPr bwMode="auto">
                            <a:xfrm>
                              <a:off x="6813" y="1735"/>
                              <a:ext cx="4227" cy="89"/>
                              <a:chOff x="6912" y="2019"/>
                              <a:chExt cx="4227" cy="89"/>
                            </a:xfrm>
                          </wpg:grpSpPr>
                          <wps:wsp>
                            <wps:cNvPr id="1798657096" name="Freeform 45"/>
                            <wps:cNvSpPr>
                              <a:spLocks/>
                            </wps:cNvSpPr>
                            <wps:spPr bwMode="auto">
                              <a:xfrm>
                                <a:off x="6912" y="2025"/>
                                <a:ext cx="87" cy="83"/>
                              </a:xfrm>
                              <a:custGeom>
                                <a:avLst/>
                                <a:gdLst>
                                  <a:gd name="T0" fmla="*/ 0 w 87"/>
                                  <a:gd name="T1" fmla="*/ 83 h 83"/>
                                  <a:gd name="T2" fmla="*/ 0 w 87"/>
                                  <a:gd name="T3" fmla="*/ 0 h 83"/>
                                  <a:gd name="T4" fmla="*/ 87 w 87"/>
                                  <a:gd name="T5" fmla="*/ 3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7" h="83">
                                    <a:moveTo>
                                      <a:pt x="0" y="83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87" y="3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0906127" name="Freeform 46"/>
                            <wps:cNvSpPr>
                              <a:spLocks/>
                            </wps:cNvSpPr>
                            <wps:spPr bwMode="auto">
                              <a:xfrm>
                                <a:off x="11057" y="2019"/>
                                <a:ext cx="82" cy="83"/>
                              </a:xfrm>
                              <a:custGeom>
                                <a:avLst/>
                                <a:gdLst>
                                  <a:gd name="T0" fmla="*/ 82 w 82"/>
                                  <a:gd name="T1" fmla="*/ 83 h 83"/>
                                  <a:gd name="T2" fmla="*/ 82 w 82"/>
                                  <a:gd name="T3" fmla="*/ 0 h 83"/>
                                  <a:gd name="T4" fmla="*/ 0 w 82"/>
                                  <a:gd name="T5" fmla="*/ 0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82" h="83">
                                    <a:moveTo>
                                      <a:pt x="82" y="83"/>
                                    </a:moveTo>
                                    <a:lnTo>
                                      <a:pt x="82" y="0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3E3559" id="Группа 1490224781" o:spid="_x0000_s1058" style="position:absolute;left:0;text-align:left;margin-left:-15.25pt;margin-top:23.95pt;width:514.5pt;height:292.4pt;z-index:251664384" coordorigin="1735,368" coordsize="9308,5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" o:allowincell="f">
                <v:group id="Group 39" o:spid="_x0000_s1059" style="position:absolute;left:1735;top:368;width:4325;height:2823" coordorigin="1735,368" coordsize="4325,2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">
                  <v:shape id="Picture 40" o:spid="_x0000_s1060" type="#_x0000_t75" style="position:absolute;left:3344;top:368;width:1049;height:1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">
                    <v:imagedata r:id="rId21" o:title=""/>
                  </v:shape>
                  <v:shape id="Text Box 41" o:spid="_x0000_s1061" type="#_x0000_t202" style="position:absolute;left:1735;top:1502;width:4325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" filled="f" stroked="f" strokecolor="white" strokeweight="0">
                    <v:textbox inset="1mm,1mm,1mm,1mm">
                      <w:txbxContent>
                        <w:p w14:paraId="51F70929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УПРАВЛЕНИЕ ДЕЛАМИ</w:t>
                          </w:r>
                        </w:p>
                        <w:p w14:paraId="0D2748E8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 xml:space="preserve"> ПРАВИТЕЛЬСТВА</w:t>
                          </w:r>
                        </w:p>
                        <w:p w14:paraId="3724AC0C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НИЖЕГОРОДСКОЙ ОБЛАСТИ</w:t>
                          </w:r>
                        </w:p>
                        <w:p w14:paraId="14E911F1" w14:textId="77777777" w:rsidR="00C161E6" w:rsidRDefault="00C161E6" w:rsidP="00DF3A26">
                          <w:pPr>
                            <w:pStyle w:val="1"/>
                            <w:spacing w:line="264" w:lineRule="auto"/>
                            <w:rPr>
                              <w:bCs/>
                              <w:sz w:val="26"/>
                            </w:rPr>
                          </w:pPr>
                          <w:r>
                            <w:rPr>
                              <w:bCs/>
                              <w:sz w:val="26"/>
                            </w:rPr>
                            <w:t>ГБУ НО “Нижегородский кремль”</w:t>
                          </w:r>
                        </w:p>
                      </w:txbxContent>
                    </v:textbox>
                  </v:shape>
                </v:group>
                <v:group id="Group 42" o:spid="_x0000_s1062" style="position:absolute;left:6816;top:1665;width:4227;height:3821" coordorigin="6813,1735" coordsize="4227,3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">
                  <v:rect id="Rectangle 43" o:spid="_x0000_s1063" style="position:absolute;left:6957;top:1770;width:4019;height:3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" filled="f" stroked="f" strokeweight=".5pt">
                    <v:textbox inset="1pt,1pt,1pt,1pt">
                      <w:txbxContent>
                        <w:p w14:paraId="687D4BA4" w14:textId="77777777" w:rsidR="00C161E6" w:rsidRPr="00416C2D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Кому ____________________________________</w:t>
                          </w:r>
                        </w:p>
                        <w:p w14:paraId="29CBC299" w14:textId="77777777" w:rsidR="00C161E6" w:rsidRPr="00416C2D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08F53044" w14:textId="77777777" w:rsidR="00C161E6" w:rsidRPr="00416C2D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41495B86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 w:rsidRPr="00416C2D">
                            <w:rPr>
                              <w:noProof/>
                            </w:rPr>
                            <w:t>Адрес заявителя:</w:t>
                          </w:r>
                          <w:r>
                            <w:rPr>
                              <w:noProof/>
                            </w:rPr>
                            <w:t xml:space="preserve"> ___________________________________</w:t>
                          </w:r>
                        </w:p>
                        <w:p w14:paraId="3648EDB6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26D42447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t>____________________________________</w:t>
                          </w:r>
                        </w:p>
                        <w:p w14:paraId="3380845F" w14:textId="77777777" w:rsidR="00C161E6" w:rsidRDefault="00C161E6" w:rsidP="00DF3A26">
                          <w:pPr>
                            <w:jc w:val="center"/>
                            <w:rPr>
                              <w:noProof/>
                            </w:rPr>
                          </w:pPr>
                        </w:p>
                        <w:p w14:paraId="6462FC6A" w14:textId="77777777" w:rsidR="00C161E6" w:rsidRDefault="00C161E6" w:rsidP="00DF3A26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t>.</w:t>
                          </w:r>
                        </w:p>
                      </w:txbxContent>
                    </v:textbox>
                  </v:rect>
                  <v:group id="Group 44" o:spid="_x0000_s1064" style="position:absolute;left:6813;top:1735;width:4227;height:89" coordorigin="6912,2019" coordsize="422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">
                    <v:shape id="Freeform 45" o:spid="_x0000_s1065" style="position:absolute;left:6912;top:2025;width:87;height:83;visibility:visible;mso-wrap-style:square;v-text-anchor:top" coordsize="8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" path="m,83l,,87,3e" filled="f" strokeweight=".5pt">
                      <v:path arrowok="t" o:connecttype="custom" o:connectlocs="0,83;0,0;87,3" o:connectangles="0,0,0"/>
                    </v:shape>
                    <v:shape id="Freeform 46" o:spid="_x0000_s1066" style="position:absolute;left:11057;top:2019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" path="m82,83l82,,,e" filled="f" strokeweight=".5pt">
                      <v:path arrowok="t" o:connecttype="custom" o:connectlocs="82,83;82,0;0,0" o:connectangles="0,0,0"/>
                    </v:shape>
                  </v:group>
                </v:group>
                <w10:wrap type="topAndBottom"/>
              </v:group>
            </w:pict>
          </mc:Fallback>
        </mc:AlternateContent>
      </w:r>
      <w:r w:rsidRPr="00DF3A26">
        <w:rPr>
          <w:rFonts w:eastAsia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 wp14:anchorId="3F5D767D" wp14:editId="7F976370">
                <wp:simplePos x="0" y="0"/>
                <wp:positionH relativeFrom="page">
                  <wp:posOffset>23495</wp:posOffset>
                </wp:positionH>
                <wp:positionV relativeFrom="page">
                  <wp:posOffset>2877820</wp:posOffset>
                </wp:positionV>
                <wp:extent cx="3378835" cy="1478280"/>
                <wp:effectExtent l="0" t="0" r="12065" b="26670"/>
                <wp:wrapTopAndBottom/>
                <wp:docPr id="353662435" name="Группа 35366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835" cy="1478280"/>
                          <a:chOff x="408" y="2752"/>
                          <a:chExt cx="5750" cy="2389"/>
                        </a:xfrm>
                      </wpg:grpSpPr>
                      <wps:wsp>
                        <wps:cNvPr id="1018510110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155" y="2752"/>
                            <a:ext cx="5003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392FE0" w14:textId="77777777" w:rsidR="00C161E6" w:rsidRDefault="00C161E6" w:rsidP="00DF3A26">
                              <w:pPr>
                                <w:jc w:val="center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Кремль, корп. 4а, г. Нижний Новгород, 603082</w:t>
                              </w:r>
                            </w:p>
                            <w:p w14:paraId="06EE79A6" w14:textId="77777777" w:rsidR="00C161E6" w:rsidRDefault="00C161E6" w:rsidP="00DF3A26">
                              <w:pPr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тел/факс  411-88-53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noAutofit/>
                        </wps:bodyPr>
                      </wps:wsp>
                      <wps:wsp>
                        <wps:cNvPr id="1217939210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18605BA" w14:textId="77777777" w:rsidR="00C161E6" w:rsidRDefault="00C161E6" w:rsidP="00DF3A26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27195868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615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3DE2918" w14:textId="77777777" w:rsidR="00C161E6" w:rsidRDefault="00C161E6" w:rsidP="00DF3A26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675207943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3203"/>
                            <a:ext cx="1757" cy="2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24B4232" w14:textId="77777777" w:rsidR="00C161E6" w:rsidRDefault="00C161E6" w:rsidP="00DF3A26">
                              <w: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48951618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2098" y="3203"/>
                            <a:ext cx="1757" cy="28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082CB59" w14:textId="77777777" w:rsidR="00C161E6" w:rsidRDefault="00C161E6" w:rsidP="00DF3A26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871787994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14" y="4195"/>
                            <a:ext cx="1026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0AF0F06" w14:textId="77777777" w:rsidR="00C161E6" w:rsidRDefault="00C161E6" w:rsidP="00DF3A26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96465985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4195"/>
                            <a:ext cx="4095" cy="9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DB6CAAA" w14:textId="77777777" w:rsidR="00C161E6" w:rsidRDefault="00C161E6" w:rsidP="00DF3A26"/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g:grpSp>
                        <wpg:cNvPr id="590104120" name="Group 55"/>
                        <wpg:cNvGrpSpPr>
                          <a:grpSpLocks/>
                        </wpg:cNvGrpSpPr>
                        <wpg:grpSpPr bwMode="auto">
                          <a:xfrm>
                            <a:off x="1418" y="3696"/>
                            <a:ext cx="4567" cy="283"/>
                            <a:chOff x="1622" y="4054"/>
                            <a:chExt cx="4567" cy="283"/>
                          </a:xfrm>
                        </wpg:grpSpPr>
                        <wps:wsp>
                          <wps:cNvPr id="1039999582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6" y="4054"/>
                              <a:ext cx="426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B976062" w14:textId="77777777" w:rsidR="00C161E6" w:rsidRDefault="00C161E6" w:rsidP="00DF3A26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от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1596646059" name="Line 57"/>
                          <wps:cNvCnPr/>
                          <wps:spPr bwMode="auto">
                            <a:xfrm>
                              <a:off x="4432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60755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22" y="4054"/>
                              <a:ext cx="710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CF437E3" w14:textId="77777777" w:rsidR="00C161E6" w:rsidRDefault="00C161E6" w:rsidP="00DF3A26">
                                <w:pPr>
                                  <w:rPr>
                                    <w:rFonts w:ascii="Arial" w:hAnsi="Arial"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18"/>
                                    <w:lang w:val="en-US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Arial" w:hAnsi="Arial"/>
                                    <w:sz w:val="18"/>
                                  </w:rPr>
                                  <w:t>на №</w:t>
                                </w:r>
                              </w:p>
                            </w:txbxContent>
                          </wps:txbx>
                          <wps:bodyPr rot="0" vert="horz" wrap="square" lIns="36000" tIns="0" rIns="36000" bIns="0" anchor="t" anchorCtr="0" upright="1">
                            <a:noAutofit/>
                          </wps:bodyPr>
                        </wps:wsp>
                        <wps:wsp>
                          <wps:cNvPr id="963324958" name="Line 59"/>
                          <wps:cNvCnPr/>
                          <wps:spPr bwMode="auto">
                            <a:xfrm>
                              <a:off x="2298" y="4256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42664677" name="Line 60"/>
                        <wps:cNvCnPr/>
                        <wps:spPr bwMode="auto">
                          <a:xfrm>
                            <a:off x="1702" y="3486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28530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856" y="3332"/>
                            <a:ext cx="426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4C030CD" w14:textId="77777777" w:rsidR="00C161E6" w:rsidRDefault="00C161E6" w:rsidP="00DF3A26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№</w:t>
                              </w:r>
                            </w:p>
                          </w:txbxContent>
                        </wps:txbx>
                        <wps:bodyPr rot="0" vert="horz" wrap="square" lIns="36000" tIns="0" rIns="36000" bIns="0" anchor="t" anchorCtr="0" upright="1">
                          <a:noAutofit/>
                        </wps:bodyPr>
                      </wps:wsp>
                      <wps:wsp>
                        <wps:cNvPr id="1609220528" name="Line 62"/>
                        <wps:cNvCnPr/>
                        <wps:spPr bwMode="auto">
                          <a:xfrm>
                            <a:off x="4253" y="348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043407752" name="Group 63"/>
                        <wpg:cNvGrpSpPr>
                          <a:grpSpLocks/>
                        </wpg:cNvGrpSpPr>
                        <wpg:grpSpPr bwMode="auto">
                          <a:xfrm>
                            <a:off x="408" y="4146"/>
                            <a:ext cx="1038" cy="85"/>
                            <a:chOff x="408" y="4345"/>
                            <a:chExt cx="1038" cy="85"/>
                          </a:xfrm>
                        </wpg:grpSpPr>
                        <wps:wsp>
                          <wps:cNvPr id="143877765" name="Freeform 64"/>
                          <wps:cNvSpPr>
                            <a:spLocks/>
                          </wps:cNvSpPr>
                          <wps:spPr bwMode="auto">
                            <a:xfrm>
                              <a:off x="408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85 h 85"/>
                                <a:gd name="T2" fmla="*/ 0 w 85"/>
                                <a:gd name="T3" fmla="*/ 2 h 85"/>
                                <a:gd name="T4" fmla="*/ 85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0" y="85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269067" name="Freeform 65"/>
                          <wps:cNvSpPr>
                            <a:spLocks/>
                          </wps:cNvSpPr>
                          <wps:spPr bwMode="auto">
                            <a:xfrm>
                              <a:off x="1361" y="4345"/>
                              <a:ext cx="85" cy="85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85 h 85"/>
                                <a:gd name="T2" fmla="*/ 85 w 85"/>
                                <a:gd name="T3" fmla="*/ 2 h 85"/>
                                <a:gd name="T4" fmla="*/ 0 w 85"/>
                                <a:gd name="T5" fmla="*/ 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5" h="85">
                                  <a:moveTo>
                                    <a:pt x="85" y="85"/>
                                  </a:moveTo>
                                  <a:lnTo>
                                    <a:pt x="85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9403663" name="Group 66"/>
                        <wpg:cNvGrpSpPr>
                          <a:grpSpLocks/>
                        </wpg:cNvGrpSpPr>
                        <wpg:grpSpPr bwMode="auto">
                          <a:xfrm>
                            <a:off x="1644" y="4150"/>
                            <a:ext cx="4396" cy="84"/>
                            <a:chOff x="1644" y="4349"/>
                            <a:chExt cx="4396" cy="84"/>
                          </a:xfrm>
                        </wpg:grpSpPr>
                        <wps:wsp>
                          <wps:cNvPr id="157400033" name="Freeform 67"/>
                          <wps:cNvSpPr>
                            <a:spLocks/>
                          </wps:cNvSpPr>
                          <wps:spPr bwMode="auto">
                            <a:xfrm>
                              <a:off x="1644" y="4349"/>
                              <a:ext cx="80" cy="84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84 h 84"/>
                                <a:gd name="T2" fmla="*/ 0 w 80"/>
                                <a:gd name="T3" fmla="*/ 1 h 84"/>
                                <a:gd name="T4" fmla="*/ 80 w 80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0" h="84">
                                  <a:moveTo>
                                    <a:pt x="0" y="84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089531" name="Freeform 68"/>
                          <wps:cNvSpPr>
                            <a:spLocks/>
                          </wps:cNvSpPr>
                          <wps:spPr bwMode="auto">
                            <a:xfrm>
                              <a:off x="5954" y="4349"/>
                              <a:ext cx="86" cy="84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84 h 84"/>
                                <a:gd name="T2" fmla="*/ 86 w 86"/>
                                <a:gd name="T3" fmla="*/ 1 h 84"/>
                                <a:gd name="T4" fmla="*/ 0 w 86"/>
                                <a:gd name="T5" fmla="*/ 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6" h="84">
                                  <a:moveTo>
                                    <a:pt x="86" y="84"/>
                                  </a:moveTo>
                                  <a:lnTo>
                                    <a:pt x="86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D767D" id="Группа 353662435" o:spid="_x0000_s1067" style="position:absolute;left:0;text-align:left;margin-left:1.85pt;margin-top:226.6pt;width:266.05pt;height:116.4pt;z-index:251665408;mso-position-horizontal-relative:page;mso-position-vertical-relative:page" coordorigin="408,2752" coordsize="5750,2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" o:allowincell="f">
                <v:shape id="Text Box 48" o:spid="_x0000_s1068" type="#_x0000_t202" style="position:absolute;left:1155;top:2752;width:5003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" strokecolor="white">
                  <v:textbox inset="1mm,1mm,1mm,1mm">
                    <w:txbxContent>
                      <w:p w14:paraId="22392FE0" w14:textId="77777777" w:rsidR="00C161E6" w:rsidRDefault="00C161E6" w:rsidP="00DF3A26">
                        <w:pPr>
                          <w:jc w:val="center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Кремль, корп. 4а, г. Нижний Новгород, 603082</w:t>
                        </w:r>
                      </w:p>
                      <w:p w14:paraId="06EE79A6" w14:textId="77777777" w:rsidR="00C161E6" w:rsidRDefault="00C161E6" w:rsidP="00DF3A26">
                        <w:pPr>
                          <w:jc w:val="center"/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тел/факс  411-88-53</w:t>
                        </w:r>
                      </w:p>
                    </w:txbxContent>
                  </v:textbox>
                </v:shape>
                <v:shape id="Text Box 49" o:spid="_x0000_s1069" type="#_x0000_t202" style="position:absolute;left:4310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" filled="f" strokecolor="white" strokeweight="0">
                  <v:textbox inset="1mm,0,1mm,0">
                    <w:txbxContent>
                      <w:p w14:paraId="518605BA" w14:textId="77777777" w:rsidR="00C161E6" w:rsidRDefault="00C161E6" w:rsidP="00DF3A26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0" o:spid="_x0000_s1070" type="#_x0000_t202" style="position:absolute;left:2098;top:3615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" filled="f" strokecolor="white" strokeweight="0">
                  <v:textbox inset="1mm,0,1mm,0">
                    <w:txbxContent>
                      <w:p w14:paraId="33DE2918" w14:textId="77777777" w:rsidR="00C161E6" w:rsidRDefault="00C161E6" w:rsidP="00DF3A26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v:shape id="Text Box 51" o:spid="_x0000_s1071" type="#_x0000_t202" style="position:absolute;left:4310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" strokecolor="white" strokeweight="0">
                  <v:textbox inset="1mm,0,1mm,0">
                    <w:txbxContent>
                      <w:p w14:paraId="324B4232" w14:textId="77777777" w:rsidR="00C161E6" w:rsidRDefault="00C161E6" w:rsidP="00DF3A26">
                        <w:r>
                          <w:t xml:space="preserve">       </w:t>
                        </w:r>
                      </w:p>
                    </w:txbxContent>
                  </v:textbox>
                </v:shape>
                <v:shape id="Text Box 52" o:spid="_x0000_s1072" type="#_x0000_t202" style="position:absolute;left:2098;top:3203;width:1757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" filled="f" strokecolor="white" strokeweight="0">
                  <v:textbox inset="1mm,0,1mm,0">
                    <w:txbxContent>
                      <w:p w14:paraId="4082CB59" w14:textId="77777777" w:rsidR="00C161E6" w:rsidRDefault="00C161E6" w:rsidP="00DF3A26"/>
                    </w:txbxContent>
                  </v:textbox>
                </v:shape>
                <v:shape id="Text Box 53" o:spid="_x0000_s1073" type="#_x0000_t202" style="position:absolute;left:414;top:4195;width:1026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" strokecolor="white" strokeweight="0">
                  <v:textbox inset="1mm,0,1mm,0">
                    <w:txbxContent>
                      <w:p w14:paraId="00AF0F06" w14:textId="77777777" w:rsidR="00C161E6" w:rsidRDefault="00C161E6" w:rsidP="00DF3A26"/>
                    </w:txbxContent>
                  </v:textbox>
                </v:shape>
                <v:shape id="Text Box 54" o:spid="_x0000_s1074" type="#_x0000_t202" style="position:absolute;left:1728;top:4195;width:4095;height: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" strokecolor="white" strokeweight="0">
                  <v:textbox inset="1mm,0,1mm,0">
                    <w:txbxContent>
                      <w:p w14:paraId="6DB6CAAA" w14:textId="77777777" w:rsidR="00C161E6" w:rsidRDefault="00C161E6" w:rsidP="00DF3A26"/>
                    </w:txbxContent>
                  </v:textbox>
                </v:shape>
                <v:group id="Group 55" o:spid="_x0000_s1075" style="position:absolute;left:1418;top:3696;width:4567;height:283" coordorigin="1622,4054" coordsize="4567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">
                  <v:shape id="Text Box 56" o:spid="_x0000_s1076" type="#_x0000_t202" style="position:absolute;left:4086;top:4054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" filled="f" stroked="f" strokecolor="white" strokeweight="0">
                    <v:textbox inset="1mm,0,1mm,0">
                      <w:txbxContent>
                        <w:p w14:paraId="7B976062" w14:textId="77777777" w:rsidR="00C161E6" w:rsidRDefault="00C161E6" w:rsidP="00DF3A26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от</w:t>
                          </w:r>
                        </w:p>
                      </w:txbxContent>
                    </v:textbox>
                  </v:shape>
                  <v:line id="Line 57" o:spid="_x0000_s1077" style="position:absolute;visibility:visible;mso-wrap-style:square" from="4432,4256" to="6189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"/>
                  <v:shape id="Text Box 58" o:spid="_x0000_s1078" type="#_x0000_t202" style="position:absolute;left:1622;top:4054;width:71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" filled="f" stroked="f" strokecolor="white" strokeweight="0">
                    <v:textbox inset="1mm,0,1mm,0">
                      <w:txbxContent>
                        <w:p w14:paraId="7CF437E3" w14:textId="77777777" w:rsidR="00C161E6" w:rsidRDefault="00C161E6" w:rsidP="00DF3A26">
                          <w:pPr>
                            <w:rPr>
                              <w:rFonts w:ascii="Arial" w:hAnsi="Arial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lang w:val="en-US"/>
                            </w:rPr>
                            <w:t xml:space="preserve">   </w:t>
                          </w:r>
                          <w:r>
                            <w:rPr>
                              <w:rFonts w:ascii="Arial" w:hAnsi="Arial"/>
                              <w:sz w:val="18"/>
                            </w:rPr>
                            <w:t>на №</w:t>
                          </w:r>
                        </w:p>
                      </w:txbxContent>
                    </v:textbox>
                  </v:shape>
                  <v:line id="Line 59" o:spid="_x0000_s1079" style="position:absolute;visibility:visible;mso-wrap-style:square" from="2298,4256" to="4055,4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"/>
                </v:group>
                <v:line id="Line 60" o:spid="_x0000_s1080" style="position:absolute;visibility:visible;mso-wrap-style:square" from="1702,3486" to="3800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"/>
                <v:shape id="Text Box 61" o:spid="_x0000_s1081" type="#_x0000_t202" style="position:absolute;left:3856;top:3332;width:426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" filled="f" stroked="f" strokecolor="white" strokeweight="0">
                  <v:textbox inset="1mm,0,1mm,0">
                    <w:txbxContent>
                      <w:p w14:paraId="64C030CD" w14:textId="77777777" w:rsidR="00C161E6" w:rsidRDefault="00C161E6" w:rsidP="00DF3A26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№</w:t>
                        </w:r>
                      </w:p>
                    </w:txbxContent>
                  </v:textbox>
                </v:shape>
                <v:line id="Line 62" o:spid="_x0000_s1082" style="position:absolute;visibility:visible;mso-wrap-style:square" from="4253,3486" to="5954,3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"/>
                <v:group id="Group 63" o:spid="_x0000_s1083" style="position:absolute;left:408;top:4146;width:1038;height:85" coordorigin="408,4345" coordsize="1038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">
                  <v:shape id="Freeform 64" o:spid="_x0000_s1084" style="position:absolute;left:408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" path="m,85l,2,85,e" filled="f" strokeweight=".5pt">
                    <v:path arrowok="t" o:connecttype="custom" o:connectlocs="0,85;0,2;85,0" o:connectangles="0,0,0"/>
                  </v:shape>
                  <v:shape id="Freeform 65" o:spid="_x0000_s1085" style="position:absolute;left:1361;top:4345;width:85;height:85;visibility:visible;mso-wrap-style:square;v-text-anchor:top" coordsize="8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" path="m85,85l85,2,,e" filled="f" strokeweight=".5pt">
                    <v:path arrowok="t" o:connecttype="custom" o:connectlocs="85,85;85,2;0,0" o:connectangles="0,0,0"/>
                  </v:shape>
                </v:group>
                <v:group id="Group 66" o:spid="_x0000_s1086" style="position:absolute;left:1644;top:4150;width:4396;height:84" coordorigin="1644,4349" coordsize="439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">
                  <v:shape id="Freeform 67" o:spid="_x0000_s1087" style="position:absolute;left:1644;top:4349;width:80;height:84;visibility:visible;mso-wrap-style:square;v-text-anchor:top" coordsize="80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" path="m,84l,1,80,e" filled="f" strokeweight=".5pt">
                    <v:path arrowok="t" o:connecttype="custom" o:connectlocs="0,84;0,1;80,0" o:connectangles="0,0,0"/>
                  </v:shape>
                  <v:shape id="Freeform 68" o:spid="_x0000_s1088" style="position:absolute;left:5954;top:4349;width:86;height:84;visibility:visible;mso-wrap-style:square;v-text-anchor:top" coordsize="8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" path="m86,84l86,1,,e" filled="f" strokeweight=".5pt">
                    <v:path arrowok="t" o:connecttype="custom" o:connectlocs="86,84;86,1;0,0" o:connectangles="0,0,0"/>
                  </v:shape>
                </v:group>
                <w10:wrap type="topAndBottom" anchorx="page" anchory="page"/>
              </v:group>
            </w:pict>
          </mc:Fallback>
        </mc:AlternateContent>
      </w: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53D94F2D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2BF5BAC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22CA5A9" w14:textId="77777777" w:rsidR="00DF3A26" w:rsidRPr="00DF3A26" w:rsidRDefault="00DF3A26" w:rsidP="00DF3A26">
      <w:pPr>
        <w:tabs>
          <w:tab w:val="center" w:pos="4676"/>
          <w:tab w:val="left" w:pos="6130"/>
        </w:tabs>
        <w:jc w:val="center"/>
        <w:rPr>
          <w:szCs w:val="28"/>
        </w:rPr>
      </w:pPr>
      <w:r w:rsidRPr="00DF3A26">
        <w:rPr>
          <w:szCs w:val="28"/>
        </w:rPr>
        <w:t>УВЕДОМЛЕНИЕ</w:t>
      </w:r>
    </w:p>
    <w:p w14:paraId="55DC0582" w14:textId="77777777" w:rsidR="00DF3A26" w:rsidRPr="00DF3A26" w:rsidRDefault="00DF3A26" w:rsidP="00DF3A26">
      <w:pPr>
        <w:tabs>
          <w:tab w:val="center" w:pos="4676"/>
          <w:tab w:val="left" w:pos="6130"/>
        </w:tabs>
        <w:jc w:val="center"/>
        <w:rPr>
          <w:szCs w:val="28"/>
        </w:rPr>
      </w:pPr>
    </w:p>
    <w:p w14:paraId="74CC2025" w14:textId="77777777" w:rsidR="00DF3A26" w:rsidRPr="00DF3A26" w:rsidRDefault="00DF3A26" w:rsidP="00DF3A26">
      <w:pPr>
        <w:ind w:firstLine="708"/>
        <w:jc w:val="both"/>
        <w:rPr>
          <w:szCs w:val="28"/>
          <w:u w:val="single"/>
        </w:rPr>
      </w:pPr>
      <w:r w:rsidRPr="00DF3A26">
        <w:rPr>
          <w:szCs w:val="28"/>
          <w:u w:val="single"/>
        </w:rPr>
        <w:t>ГБУ НО «Нижегородский Кремль»                                                                        </w:t>
      </w:r>
    </w:p>
    <w:p w14:paraId="55FA1610" w14:textId="77777777" w:rsidR="00DF3A26" w:rsidRPr="00DF3A26" w:rsidRDefault="00DF3A26" w:rsidP="00DF3A26">
      <w:pPr>
        <w:tabs>
          <w:tab w:val="left" w:pos="2790"/>
          <w:tab w:val="center" w:pos="5102"/>
        </w:tabs>
        <w:rPr>
          <w:sz w:val="20"/>
        </w:rPr>
      </w:pPr>
      <w:r w:rsidRPr="00DF3A26">
        <w:rPr>
          <w:sz w:val="20"/>
        </w:rPr>
        <w:tab/>
      </w:r>
      <w:r w:rsidRPr="00DF3A26">
        <w:rPr>
          <w:sz w:val="20"/>
        </w:rPr>
        <w:tab/>
        <w:t>(наименование организатора отбора)</w:t>
      </w:r>
      <w:r w:rsidRPr="00DF3A26">
        <w:rPr>
          <w:szCs w:val="28"/>
        </w:rPr>
        <w:t>        </w:t>
      </w:r>
    </w:p>
    <w:p w14:paraId="762D4FEE" w14:textId="420FBCEE" w:rsidR="00DF3A26" w:rsidRPr="00DF3A26" w:rsidRDefault="00DF3A26" w:rsidP="00DF3A26">
      <w:pPr>
        <w:jc w:val="both"/>
        <w:rPr>
          <w:szCs w:val="28"/>
        </w:rPr>
      </w:pPr>
      <w:r w:rsidRPr="00DF3A26">
        <w:rPr>
          <w:szCs w:val="28"/>
        </w:rPr>
        <w:t>уведомляет, что по результатам рассмотрения заявления претендентов на участие в сезонной специализированной ярмарке,  проводимой  с 15.05.2026г. по 15.10.2026</w:t>
      </w:r>
      <w:r w:rsidR="00F93B97">
        <w:rPr>
          <w:szCs w:val="28"/>
        </w:rPr>
        <w:t>,</w:t>
      </w:r>
      <w:r w:rsidRPr="00DF3A26">
        <w:rPr>
          <w:szCs w:val="28"/>
        </w:rPr>
        <w:t xml:space="preserve">  принято решение: включить</w:t>
      </w:r>
      <w:r w:rsidRPr="00DF3A26">
        <w:rPr>
          <w:szCs w:val="28"/>
          <w:u w:val="single"/>
        </w:rPr>
        <w:t xml:space="preserve"> (ИП, ЮЛ, </w:t>
      </w:r>
      <w:proofErr w:type="spellStart"/>
      <w:r w:rsidRPr="00DF3A26">
        <w:rPr>
          <w:szCs w:val="28"/>
          <w:u w:val="single"/>
        </w:rPr>
        <w:t>Физ.лицо</w:t>
      </w:r>
      <w:proofErr w:type="spellEnd"/>
      <w:r w:rsidRPr="00DF3A26">
        <w:rPr>
          <w:szCs w:val="28"/>
          <w:u w:val="single"/>
        </w:rPr>
        <w:t xml:space="preserve">) </w:t>
      </w:r>
      <w:r w:rsidRPr="00DF3A26">
        <w:rPr>
          <w:szCs w:val="28"/>
        </w:rPr>
        <w:t>в реестр участников ярмарки, организуемой по адресу:</w:t>
      </w:r>
      <w:r w:rsidRPr="00DF3A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F3A26">
        <w:rPr>
          <w:szCs w:val="28"/>
        </w:rPr>
        <w:t>город Нижний Новгород,  территория Нижегородского кремля и Кремлевского бульвара.</w:t>
      </w:r>
      <w:r w:rsidRPr="00DF3A26">
        <w:rPr>
          <w:szCs w:val="28"/>
          <w:u w:val="single"/>
        </w:rPr>
        <w:t xml:space="preserve"> </w:t>
      </w:r>
    </w:p>
    <w:p w14:paraId="436061C9" w14:textId="77777777" w:rsidR="00DF3A26" w:rsidRPr="00DF3A26" w:rsidRDefault="00DF3A26" w:rsidP="00DF3A26">
      <w:pPr>
        <w:jc w:val="both"/>
        <w:rPr>
          <w:szCs w:val="28"/>
        </w:rPr>
      </w:pPr>
    </w:p>
    <w:p w14:paraId="63942D77" w14:textId="77777777" w:rsidR="00DF3A26" w:rsidRPr="00DF3A26" w:rsidRDefault="00DF3A26" w:rsidP="00DF3A26">
      <w:pPr>
        <w:jc w:val="both"/>
        <w:rPr>
          <w:szCs w:val="28"/>
          <w:u w:val="single"/>
        </w:rPr>
      </w:pPr>
      <w:r w:rsidRPr="00DF3A26">
        <w:rPr>
          <w:szCs w:val="28"/>
        </w:rPr>
        <w:t xml:space="preserve">Основание: протокол от </w:t>
      </w:r>
      <w:proofErr w:type="gramStart"/>
      <w:r w:rsidRPr="00DF3A26">
        <w:rPr>
          <w:szCs w:val="28"/>
        </w:rPr>
        <w:t>«</w:t>
      </w:r>
      <w:r w:rsidRPr="00DF3A26">
        <w:rPr>
          <w:szCs w:val="28"/>
          <w:u w:val="single"/>
        </w:rPr>
        <w:t xml:space="preserve">  </w:t>
      </w:r>
      <w:proofErr w:type="gramEnd"/>
      <w:r w:rsidRPr="00DF3A26">
        <w:rPr>
          <w:szCs w:val="28"/>
          <w:u w:val="single"/>
        </w:rPr>
        <w:t xml:space="preserve"> </w:t>
      </w:r>
      <w:proofErr w:type="gramStart"/>
      <w:r w:rsidRPr="00DF3A26">
        <w:rPr>
          <w:szCs w:val="28"/>
          <w:u w:val="single"/>
        </w:rPr>
        <w:t xml:space="preserve">  </w:t>
      </w:r>
      <w:r w:rsidRPr="00DF3A26">
        <w:rPr>
          <w:szCs w:val="28"/>
        </w:rPr>
        <w:t>»</w:t>
      </w:r>
      <w:proofErr w:type="gramEnd"/>
      <w:r w:rsidRPr="00DF3A26">
        <w:rPr>
          <w:szCs w:val="28"/>
        </w:rPr>
        <w:t xml:space="preserve"> </w:t>
      </w:r>
      <w:r w:rsidRPr="00DF3A26">
        <w:rPr>
          <w:szCs w:val="28"/>
          <w:u w:val="single"/>
        </w:rPr>
        <w:t xml:space="preserve">                 </w:t>
      </w:r>
      <w:r w:rsidRPr="00DF3A26">
        <w:rPr>
          <w:szCs w:val="28"/>
        </w:rPr>
        <w:t xml:space="preserve"> </w:t>
      </w:r>
      <w:r w:rsidRPr="00DF3A26">
        <w:rPr>
          <w:szCs w:val="28"/>
          <w:u w:val="single"/>
        </w:rPr>
        <w:t>2026</w:t>
      </w:r>
      <w:r w:rsidRPr="00DF3A26">
        <w:rPr>
          <w:szCs w:val="28"/>
        </w:rPr>
        <w:t xml:space="preserve"> г. №   </w:t>
      </w:r>
    </w:p>
    <w:p w14:paraId="46A11914" w14:textId="77777777" w:rsidR="00DF3A26" w:rsidRPr="00DF3A26" w:rsidRDefault="00DF3A26" w:rsidP="00DF3A26">
      <w:pPr>
        <w:jc w:val="both"/>
        <w:rPr>
          <w:szCs w:val="28"/>
        </w:rPr>
      </w:pPr>
    </w:p>
    <w:tbl>
      <w:tblPr>
        <w:tblW w:w="9569" w:type="dxa"/>
        <w:tblLayout w:type="fixed"/>
        <w:tblLook w:val="0000" w:firstRow="0" w:lastRow="0" w:firstColumn="0" w:lastColumn="0" w:noHBand="0" w:noVBand="0"/>
      </w:tblPr>
      <w:tblGrid>
        <w:gridCol w:w="3116"/>
        <w:gridCol w:w="3336"/>
        <w:gridCol w:w="3117"/>
      </w:tblGrid>
      <w:tr w:rsidR="00DF3A26" w:rsidRPr="00DF3A26" w14:paraId="23811E28" w14:textId="77777777" w:rsidTr="002302BE">
        <w:tc>
          <w:tcPr>
            <w:tcW w:w="3116" w:type="dxa"/>
          </w:tcPr>
          <w:p w14:paraId="2D4BEEDB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55171230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712191FA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2FEA1C28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4346F995" w14:textId="77777777" w:rsidR="00DF3A26" w:rsidRPr="00DF3A26" w:rsidRDefault="00DF3A26" w:rsidP="00DF3A26">
            <w:pPr>
              <w:jc w:val="center"/>
              <w:rPr>
                <w:szCs w:val="28"/>
                <w:u w:val="single"/>
              </w:rPr>
            </w:pPr>
            <w:r w:rsidRPr="00DF3A26">
              <w:rPr>
                <w:szCs w:val="28"/>
                <w:u w:val="single"/>
              </w:rPr>
              <w:t>__________________</w:t>
            </w:r>
          </w:p>
        </w:tc>
        <w:tc>
          <w:tcPr>
            <w:tcW w:w="3336" w:type="dxa"/>
          </w:tcPr>
          <w:p w14:paraId="14E194CF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2D168E36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555A6C42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08F7F420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2B5D226E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  <w:r w:rsidRPr="00DF3A26">
              <w:rPr>
                <w:szCs w:val="28"/>
              </w:rPr>
              <w:t>______________________</w:t>
            </w:r>
          </w:p>
        </w:tc>
        <w:tc>
          <w:tcPr>
            <w:tcW w:w="3117" w:type="dxa"/>
          </w:tcPr>
          <w:p w14:paraId="2EFE8F48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76CB9545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7B2A6948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2515DAAE" w14:textId="77777777" w:rsidR="00DF3A26" w:rsidRPr="00DF3A26" w:rsidRDefault="00DF3A26" w:rsidP="00DF3A26">
            <w:pPr>
              <w:jc w:val="center"/>
              <w:rPr>
                <w:szCs w:val="28"/>
              </w:rPr>
            </w:pPr>
          </w:p>
          <w:p w14:paraId="527311DD" w14:textId="77777777" w:rsidR="00DF3A26" w:rsidRPr="00DF3A26" w:rsidRDefault="00DF3A26" w:rsidP="00DF3A26">
            <w:pPr>
              <w:jc w:val="center"/>
              <w:rPr>
                <w:szCs w:val="28"/>
                <w:u w:val="single"/>
              </w:rPr>
            </w:pPr>
            <w:r w:rsidRPr="00DF3A26">
              <w:rPr>
                <w:szCs w:val="28"/>
                <w:u w:val="single"/>
              </w:rPr>
              <w:t xml:space="preserve">                                     </w:t>
            </w:r>
          </w:p>
        </w:tc>
      </w:tr>
      <w:tr w:rsidR="00DF3A26" w:rsidRPr="00DF3A26" w14:paraId="5E454081" w14:textId="77777777" w:rsidTr="002302BE">
        <w:trPr>
          <w:trHeight w:val="80"/>
        </w:trPr>
        <w:tc>
          <w:tcPr>
            <w:tcW w:w="3116" w:type="dxa"/>
          </w:tcPr>
          <w:p w14:paraId="2B6EBA53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20"/>
              </w:rPr>
              <w:t>(должность уполномоченного лица)</w:t>
            </w:r>
          </w:p>
        </w:tc>
        <w:tc>
          <w:tcPr>
            <w:tcW w:w="3336" w:type="dxa"/>
          </w:tcPr>
          <w:p w14:paraId="51EEDB2B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20"/>
              </w:rPr>
              <w:t>(подпись уполномоченного лица)</w:t>
            </w:r>
          </w:p>
        </w:tc>
        <w:tc>
          <w:tcPr>
            <w:tcW w:w="3117" w:type="dxa"/>
          </w:tcPr>
          <w:p w14:paraId="535AD25E" w14:textId="77777777" w:rsidR="00DF3A26" w:rsidRPr="00DF3A26" w:rsidRDefault="00DF3A26" w:rsidP="00DF3A26">
            <w:pPr>
              <w:jc w:val="center"/>
              <w:rPr>
                <w:sz w:val="20"/>
              </w:rPr>
            </w:pPr>
            <w:r w:rsidRPr="00DF3A26">
              <w:rPr>
                <w:sz w:val="20"/>
              </w:rPr>
              <w:t>(фамилия, имя, отчество)</w:t>
            </w:r>
          </w:p>
        </w:tc>
      </w:tr>
    </w:tbl>
    <w:p w14:paraId="21C88555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4AFDA02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094B4730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45ACE29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1667CD09" w14:textId="77777777" w:rsid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642EFC0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27F6A25A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BBF2D17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30318F64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lastRenderedPageBreak/>
        <w:t>Приложение №8</w:t>
      </w:r>
    </w:p>
    <w:p w14:paraId="7856C677" w14:textId="77777777" w:rsidR="00DF3A26" w:rsidRPr="00DF3A26" w:rsidRDefault="00DF3A26" w:rsidP="00DF3A26">
      <w:pPr>
        <w:jc w:val="right"/>
        <w:rPr>
          <w:rFonts w:eastAsiaTheme="minorHAnsi"/>
          <w:sz w:val="24"/>
          <w:szCs w:val="24"/>
          <w:lang w:eastAsia="en-US"/>
        </w:rPr>
      </w:pPr>
      <w:r w:rsidRPr="00DF3A26">
        <w:rPr>
          <w:rFonts w:eastAsiaTheme="minorHAnsi"/>
          <w:sz w:val="24"/>
          <w:szCs w:val="24"/>
          <w:lang w:eastAsia="en-US"/>
        </w:rPr>
        <w:t>к Конкурсной документации</w:t>
      </w:r>
    </w:p>
    <w:p w14:paraId="3408CCF3" w14:textId="77777777" w:rsidR="00DF3A26" w:rsidRPr="00DF3A26" w:rsidRDefault="00DF3A26" w:rsidP="00DF3A26">
      <w:pPr>
        <w:ind w:right="-1"/>
        <w:rPr>
          <w:rFonts w:eastAsiaTheme="minorHAnsi"/>
          <w:sz w:val="24"/>
          <w:szCs w:val="24"/>
          <w:lang w:eastAsia="en-US"/>
        </w:rPr>
      </w:pPr>
    </w:p>
    <w:p w14:paraId="50AB5AB9" w14:textId="77777777" w:rsidR="00DF3A26" w:rsidRPr="00DF3A26" w:rsidRDefault="00DF3A26" w:rsidP="00DF3A26">
      <w:pPr>
        <w:widowControl w:val="0"/>
        <w:autoSpaceDE w:val="0"/>
        <w:autoSpaceDN w:val="0"/>
        <w:jc w:val="center"/>
        <w:rPr>
          <w:spacing w:val="-2"/>
          <w:szCs w:val="28"/>
          <w:lang w:eastAsia="en-US"/>
        </w:rPr>
      </w:pPr>
      <w:r w:rsidRPr="00DF3A26">
        <w:rPr>
          <w:spacing w:val="-2"/>
          <w:szCs w:val="28"/>
          <w:lang w:eastAsia="en-US"/>
        </w:rPr>
        <w:t>ДОГОВОР</w:t>
      </w:r>
    </w:p>
    <w:p w14:paraId="58C439E1" w14:textId="77777777" w:rsidR="00DF3A26" w:rsidRPr="00DF3A26" w:rsidRDefault="00DF3A26" w:rsidP="00DF3A26">
      <w:pPr>
        <w:widowControl w:val="0"/>
        <w:autoSpaceDE w:val="0"/>
        <w:autoSpaceDN w:val="0"/>
        <w:jc w:val="center"/>
        <w:rPr>
          <w:szCs w:val="28"/>
          <w:lang w:eastAsia="en-US"/>
        </w:rPr>
      </w:pPr>
      <w:r w:rsidRPr="00DF3A26">
        <w:rPr>
          <w:szCs w:val="28"/>
          <w:lang w:eastAsia="en-US"/>
        </w:rPr>
        <w:t>на размещение нестационарного торгового объекта для участия в Ярмарке</w:t>
      </w:r>
    </w:p>
    <w:p w14:paraId="7AED624C" w14:textId="77777777" w:rsidR="00DF3A26" w:rsidRPr="00DF3A26" w:rsidRDefault="00DF3A26" w:rsidP="00DF3A26">
      <w:pPr>
        <w:widowControl w:val="0"/>
        <w:autoSpaceDE w:val="0"/>
        <w:autoSpaceDN w:val="0"/>
        <w:ind w:left="2173" w:right="2241"/>
        <w:jc w:val="center"/>
        <w:rPr>
          <w:szCs w:val="28"/>
          <w:lang w:eastAsia="en-US"/>
        </w:rPr>
      </w:pPr>
      <w:r w:rsidRPr="00DF3A26">
        <w:rPr>
          <w:spacing w:val="-2"/>
          <w:szCs w:val="28"/>
          <w:lang w:eastAsia="en-US"/>
        </w:rPr>
        <w:t>(Проект)</w:t>
      </w:r>
    </w:p>
    <w:p w14:paraId="7FE0FD95" w14:textId="34E3903F" w:rsidR="00DF3A26" w:rsidRPr="00DF3A26" w:rsidRDefault="00DF3A26" w:rsidP="00DF3A26">
      <w:pPr>
        <w:widowControl w:val="0"/>
        <w:tabs>
          <w:tab w:val="left" w:pos="6876"/>
          <w:tab w:val="left" w:pos="7439"/>
          <w:tab w:val="left" w:pos="9190"/>
        </w:tabs>
        <w:autoSpaceDE w:val="0"/>
        <w:autoSpaceDN w:val="0"/>
        <w:spacing w:before="160"/>
        <w:ind w:right="207"/>
        <w:jc w:val="center"/>
        <w:rPr>
          <w:szCs w:val="28"/>
          <w:lang w:eastAsia="en-US"/>
        </w:rPr>
      </w:pPr>
      <w:r w:rsidRPr="00DF3A26">
        <w:rPr>
          <w:szCs w:val="28"/>
          <w:lang w:eastAsia="en-US"/>
        </w:rPr>
        <w:t>г.</w:t>
      </w:r>
      <w:r w:rsidRPr="00DF3A26">
        <w:rPr>
          <w:spacing w:val="-4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Нижний</w:t>
      </w:r>
      <w:r w:rsidRPr="00DF3A26">
        <w:rPr>
          <w:spacing w:val="-4"/>
          <w:szCs w:val="28"/>
          <w:lang w:eastAsia="en-US"/>
        </w:rPr>
        <w:t xml:space="preserve"> </w:t>
      </w:r>
      <w:r w:rsidRPr="00DF3A26">
        <w:rPr>
          <w:spacing w:val="-2"/>
          <w:szCs w:val="28"/>
          <w:lang w:eastAsia="en-US"/>
        </w:rPr>
        <w:t>Новгород</w:t>
      </w:r>
      <w:r w:rsidRPr="00DF3A26">
        <w:rPr>
          <w:szCs w:val="28"/>
          <w:lang w:eastAsia="en-US"/>
        </w:rPr>
        <w:tab/>
      </w:r>
      <w:r w:rsidRPr="00DF3A26">
        <w:rPr>
          <w:spacing w:val="-10"/>
          <w:szCs w:val="28"/>
          <w:lang w:eastAsia="en-US"/>
        </w:rPr>
        <w:t>«</w:t>
      </w:r>
      <w:r w:rsidRPr="00DF3A26">
        <w:rPr>
          <w:szCs w:val="28"/>
          <w:u w:val="single"/>
          <w:lang w:eastAsia="en-US"/>
        </w:rPr>
        <w:tab/>
      </w:r>
      <w:r w:rsidRPr="00DF3A26">
        <w:rPr>
          <w:szCs w:val="28"/>
          <w:lang w:eastAsia="en-US"/>
        </w:rPr>
        <w:t xml:space="preserve">» </w:t>
      </w:r>
      <w:r>
        <w:rPr>
          <w:szCs w:val="28"/>
          <w:u w:val="single"/>
          <w:lang w:eastAsia="en-US"/>
        </w:rPr>
        <w:t>_________</w:t>
      </w:r>
      <w:r w:rsidRPr="00DF3A26">
        <w:rPr>
          <w:spacing w:val="-4"/>
          <w:szCs w:val="28"/>
          <w:lang w:eastAsia="en-US"/>
        </w:rPr>
        <w:t>года</w:t>
      </w:r>
    </w:p>
    <w:p w14:paraId="756D469F" w14:textId="77777777" w:rsidR="00DF3A26" w:rsidRPr="00DF3A26" w:rsidRDefault="00DF3A26" w:rsidP="00DF3A26">
      <w:pPr>
        <w:widowControl w:val="0"/>
        <w:autoSpaceDE w:val="0"/>
        <w:autoSpaceDN w:val="0"/>
        <w:rPr>
          <w:szCs w:val="28"/>
          <w:lang w:eastAsia="en-US"/>
        </w:rPr>
      </w:pPr>
    </w:p>
    <w:p w14:paraId="7C3B2796" w14:textId="77777777" w:rsidR="00DF3A26" w:rsidRPr="00DF3A26" w:rsidRDefault="00DF3A26" w:rsidP="00DF3A26">
      <w:pPr>
        <w:widowControl w:val="0"/>
        <w:autoSpaceDE w:val="0"/>
        <w:autoSpaceDN w:val="0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Государственное</w:t>
      </w:r>
      <w:r w:rsidRPr="00DF3A26">
        <w:rPr>
          <w:spacing w:val="67"/>
          <w:w w:val="150"/>
          <w:szCs w:val="28"/>
          <w:lang w:eastAsia="en-US"/>
        </w:rPr>
        <w:t xml:space="preserve">   </w:t>
      </w:r>
      <w:r w:rsidRPr="00DF3A26">
        <w:rPr>
          <w:szCs w:val="28"/>
          <w:lang w:eastAsia="en-US"/>
        </w:rPr>
        <w:t>бюджетное</w:t>
      </w:r>
      <w:r w:rsidRPr="00DF3A26">
        <w:rPr>
          <w:spacing w:val="68"/>
          <w:w w:val="150"/>
          <w:szCs w:val="28"/>
          <w:lang w:eastAsia="en-US"/>
        </w:rPr>
        <w:t xml:space="preserve">   </w:t>
      </w:r>
      <w:r w:rsidRPr="00DF3A26">
        <w:rPr>
          <w:szCs w:val="28"/>
          <w:lang w:eastAsia="en-US"/>
        </w:rPr>
        <w:t>учреждение</w:t>
      </w:r>
      <w:r w:rsidRPr="00DF3A26">
        <w:rPr>
          <w:spacing w:val="67"/>
          <w:w w:val="150"/>
          <w:szCs w:val="28"/>
          <w:lang w:eastAsia="en-US"/>
        </w:rPr>
        <w:t xml:space="preserve">   </w:t>
      </w:r>
      <w:r w:rsidRPr="00DF3A26">
        <w:rPr>
          <w:szCs w:val="28"/>
          <w:lang w:eastAsia="en-US"/>
        </w:rPr>
        <w:t>Нижегородской</w:t>
      </w:r>
      <w:r w:rsidRPr="00DF3A26">
        <w:rPr>
          <w:spacing w:val="68"/>
          <w:w w:val="150"/>
          <w:szCs w:val="28"/>
          <w:lang w:eastAsia="en-US"/>
        </w:rPr>
        <w:t xml:space="preserve">   </w:t>
      </w:r>
      <w:r w:rsidRPr="00DF3A26">
        <w:rPr>
          <w:spacing w:val="-2"/>
          <w:szCs w:val="28"/>
          <w:lang w:eastAsia="en-US"/>
        </w:rPr>
        <w:t>области</w:t>
      </w:r>
    </w:p>
    <w:p w14:paraId="046AA001" w14:textId="77777777" w:rsidR="00DF3A26" w:rsidRPr="00DF3A26" w:rsidRDefault="00DF3A26" w:rsidP="00DF3A26">
      <w:pPr>
        <w:widowControl w:val="0"/>
        <w:tabs>
          <w:tab w:val="left" w:pos="7949"/>
          <w:tab w:val="left" w:pos="10273"/>
        </w:tabs>
        <w:autoSpaceDE w:val="0"/>
        <w:autoSpaceDN w:val="0"/>
        <w:jc w:val="both"/>
        <w:rPr>
          <w:spacing w:val="-2"/>
          <w:szCs w:val="28"/>
          <w:lang w:eastAsia="en-US"/>
        </w:rPr>
      </w:pPr>
      <w:r w:rsidRPr="00DF3A26">
        <w:rPr>
          <w:szCs w:val="28"/>
          <w:lang w:eastAsia="en-US"/>
        </w:rPr>
        <w:t>«Нижегородский Кремль» (ГБУ НО «Нижегородский Кремль»), именуемое в дальнейшем</w:t>
      </w:r>
      <w:r w:rsidRPr="00DF3A26">
        <w:rPr>
          <w:spacing w:val="40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«Исполнитель»,</w:t>
      </w:r>
      <w:r w:rsidRPr="00DF3A26">
        <w:rPr>
          <w:spacing w:val="40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в</w:t>
      </w:r>
      <w:r w:rsidRPr="00DF3A26">
        <w:rPr>
          <w:spacing w:val="40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лице</w:t>
      </w:r>
      <w:r w:rsidRPr="00DF3A26">
        <w:rPr>
          <w:spacing w:val="85"/>
          <w:szCs w:val="28"/>
          <w:lang w:eastAsia="en-US"/>
        </w:rPr>
        <w:t xml:space="preserve"> </w:t>
      </w:r>
      <w:r w:rsidRPr="00DF3A26">
        <w:rPr>
          <w:szCs w:val="28"/>
          <w:u w:val="single"/>
          <w:lang w:eastAsia="en-US"/>
        </w:rPr>
        <w:tab/>
      </w:r>
      <w:r w:rsidRPr="00DF3A26">
        <w:rPr>
          <w:szCs w:val="28"/>
          <w:lang w:eastAsia="en-US"/>
        </w:rPr>
        <w:t>, действующего на основании</w:t>
      </w:r>
      <w:r w:rsidRPr="00DF3A26">
        <w:rPr>
          <w:spacing w:val="40"/>
          <w:szCs w:val="28"/>
          <w:lang w:eastAsia="en-US"/>
        </w:rPr>
        <w:t xml:space="preserve">  </w:t>
      </w:r>
      <w:r w:rsidRPr="00DF3A26">
        <w:rPr>
          <w:szCs w:val="28"/>
          <w:lang w:eastAsia="en-US"/>
        </w:rPr>
        <w:t>Устава,</w:t>
      </w:r>
      <w:r w:rsidRPr="00DF3A26">
        <w:rPr>
          <w:spacing w:val="40"/>
          <w:szCs w:val="28"/>
          <w:lang w:eastAsia="en-US"/>
        </w:rPr>
        <w:t xml:space="preserve">  </w:t>
      </w:r>
      <w:r w:rsidRPr="00DF3A26">
        <w:rPr>
          <w:szCs w:val="28"/>
          <w:lang w:eastAsia="en-US"/>
        </w:rPr>
        <w:t>с</w:t>
      </w:r>
      <w:r w:rsidRPr="00DF3A26">
        <w:rPr>
          <w:spacing w:val="40"/>
          <w:szCs w:val="28"/>
          <w:lang w:eastAsia="en-US"/>
        </w:rPr>
        <w:t xml:space="preserve">  </w:t>
      </w:r>
      <w:r w:rsidRPr="00DF3A26">
        <w:rPr>
          <w:szCs w:val="28"/>
          <w:lang w:eastAsia="en-US"/>
        </w:rPr>
        <w:t>одной</w:t>
      </w:r>
      <w:r w:rsidRPr="00DF3A26">
        <w:rPr>
          <w:spacing w:val="40"/>
          <w:szCs w:val="28"/>
          <w:lang w:eastAsia="en-US"/>
        </w:rPr>
        <w:t xml:space="preserve">  </w:t>
      </w:r>
      <w:r w:rsidRPr="00DF3A26">
        <w:rPr>
          <w:szCs w:val="28"/>
          <w:lang w:eastAsia="en-US"/>
        </w:rPr>
        <w:t>стороны,</w:t>
      </w:r>
      <w:r w:rsidRPr="00DF3A26">
        <w:rPr>
          <w:spacing w:val="40"/>
          <w:szCs w:val="28"/>
          <w:lang w:eastAsia="en-US"/>
        </w:rPr>
        <w:t xml:space="preserve">  </w:t>
      </w:r>
      <w:r w:rsidRPr="00DF3A26">
        <w:rPr>
          <w:szCs w:val="28"/>
          <w:lang w:eastAsia="en-US"/>
        </w:rPr>
        <w:t>и</w:t>
      </w:r>
      <w:r w:rsidRPr="00DF3A26">
        <w:rPr>
          <w:spacing w:val="234"/>
          <w:szCs w:val="28"/>
          <w:lang w:eastAsia="en-US"/>
        </w:rPr>
        <w:t xml:space="preserve"> </w:t>
      </w:r>
      <w:r w:rsidRPr="00DF3A26">
        <w:rPr>
          <w:szCs w:val="28"/>
          <w:u w:val="single"/>
          <w:lang w:eastAsia="en-US"/>
        </w:rPr>
        <w:tab/>
      </w:r>
      <w:r w:rsidRPr="00DF3A26">
        <w:rPr>
          <w:szCs w:val="28"/>
          <w:u w:val="single"/>
          <w:lang w:eastAsia="en-US"/>
        </w:rPr>
        <w:tab/>
      </w:r>
      <w:r w:rsidRPr="00DF3A26">
        <w:rPr>
          <w:spacing w:val="-10"/>
          <w:szCs w:val="28"/>
          <w:lang w:eastAsia="en-US"/>
        </w:rPr>
        <w:t xml:space="preserve">, </w:t>
      </w:r>
      <w:r w:rsidRPr="00DF3A26">
        <w:rPr>
          <w:szCs w:val="28"/>
          <w:lang w:eastAsia="en-US"/>
        </w:rPr>
        <w:t>именуемый</w:t>
      </w:r>
      <w:r w:rsidRPr="00DF3A26">
        <w:rPr>
          <w:spacing w:val="-3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в</w:t>
      </w:r>
      <w:r w:rsidRPr="00DF3A26">
        <w:rPr>
          <w:spacing w:val="-4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дальнейшем</w:t>
      </w:r>
      <w:r w:rsidRPr="00DF3A26">
        <w:rPr>
          <w:spacing w:val="-7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«Заказчик»,</w:t>
      </w:r>
      <w:r w:rsidRPr="00DF3A26">
        <w:rPr>
          <w:spacing w:val="-4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с</w:t>
      </w:r>
      <w:r w:rsidRPr="00DF3A26">
        <w:rPr>
          <w:spacing w:val="-3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другой</w:t>
      </w:r>
      <w:r w:rsidRPr="00DF3A26">
        <w:rPr>
          <w:spacing w:val="-3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стороны,</w:t>
      </w:r>
      <w:r w:rsidRPr="00DF3A26">
        <w:rPr>
          <w:spacing w:val="-4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совместно</w:t>
      </w:r>
      <w:r w:rsidRPr="00DF3A26">
        <w:rPr>
          <w:spacing w:val="-6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именуемые</w:t>
      </w:r>
      <w:r w:rsidRPr="00DF3A26">
        <w:rPr>
          <w:spacing w:val="-3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 xml:space="preserve">в дальнейшем «Стороны», заключили настоящий договор (далее - Договор) о </w:t>
      </w:r>
      <w:r w:rsidRPr="00DF3A26">
        <w:rPr>
          <w:spacing w:val="-2"/>
          <w:szCs w:val="28"/>
          <w:lang w:eastAsia="en-US"/>
        </w:rPr>
        <w:t>нижеследующем:</w:t>
      </w:r>
    </w:p>
    <w:p w14:paraId="0988F93E" w14:textId="77777777" w:rsidR="00DF3A26" w:rsidRPr="00DF3A26" w:rsidRDefault="00DF3A26" w:rsidP="00DF3A26">
      <w:pPr>
        <w:widowControl w:val="0"/>
        <w:tabs>
          <w:tab w:val="left" w:pos="7949"/>
          <w:tab w:val="left" w:pos="10273"/>
        </w:tabs>
        <w:autoSpaceDE w:val="0"/>
        <w:autoSpaceDN w:val="0"/>
        <w:jc w:val="both"/>
        <w:rPr>
          <w:szCs w:val="28"/>
          <w:lang w:eastAsia="en-US"/>
        </w:rPr>
      </w:pPr>
    </w:p>
    <w:p w14:paraId="66CE7FCF" w14:textId="77777777" w:rsidR="00DF3A26" w:rsidRPr="00DF3A26" w:rsidRDefault="00DF3A26" w:rsidP="0085421A">
      <w:pPr>
        <w:tabs>
          <w:tab w:val="left" w:pos="0"/>
        </w:tabs>
        <w:spacing w:after="200" w:line="276" w:lineRule="auto"/>
        <w:contextualSpacing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1.ПРЕДМЕТ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ДОГОВОРА</w:t>
      </w:r>
    </w:p>
    <w:p w14:paraId="1B0A228F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Исполнитель обязуется оказать Заказчику услуги по предоставлению места для размещения нестационарного торгового объекта (тележки) (далее – Услуги) для продажи товаров в рамках проведения Ярмарки.</w:t>
      </w:r>
    </w:p>
    <w:p w14:paraId="6EDC932D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1092"/>
        </w:tabs>
        <w:autoSpaceDE w:val="0"/>
        <w:autoSpaceDN w:val="0"/>
        <w:spacing w:after="200" w:line="276" w:lineRule="auto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Исполнитель обязуется предоставить Услуги в объеме и в соответствии со Спецификацией (Приложение № 1), которая является неотъемлемой частью </w:t>
      </w:r>
      <w:r w:rsidRPr="00DF3A26">
        <w:rPr>
          <w:rFonts w:eastAsiaTheme="minorHAnsi"/>
          <w:spacing w:val="-2"/>
          <w:szCs w:val="22"/>
          <w:lang w:eastAsia="en-US"/>
        </w:rPr>
        <w:t>Договора.</w:t>
      </w:r>
    </w:p>
    <w:p w14:paraId="1F070D47" w14:textId="77777777" w:rsidR="00DF3A26" w:rsidRPr="00DF3A26" w:rsidRDefault="00DF3A26" w:rsidP="0085421A">
      <w:pPr>
        <w:widowControl w:val="0"/>
        <w:numPr>
          <w:ilvl w:val="0"/>
          <w:numId w:val="33"/>
        </w:numPr>
        <w:tabs>
          <w:tab w:val="left" w:pos="1843"/>
        </w:tabs>
        <w:autoSpaceDE w:val="0"/>
        <w:autoSpaceDN w:val="0"/>
        <w:spacing w:after="200" w:line="276" w:lineRule="auto"/>
        <w:ind w:left="142" w:firstLine="1276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ЦЕНА</w:t>
      </w:r>
      <w:r w:rsidRPr="00DF3A26">
        <w:rPr>
          <w:rFonts w:eastAsiaTheme="minorHAnsi"/>
          <w:spacing w:val="-9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ДОГОВОРА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</w:t>
      </w:r>
      <w:r w:rsidRPr="00DF3A26">
        <w:rPr>
          <w:rFonts w:eastAsiaTheme="minorHAnsi"/>
          <w:spacing w:val="-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ПОРЯДОК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РАСЧЕТОВ</w:t>
      </w:r>
    </w:p>
    <w:p w14:paraId="6C950DDE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709"/>
        </w:tabs>
        <w:autoSpaceDE w:val="0"/>
        <w:autoSpaceDN w:val="0"/>
        <w:spacing w:after="200" w:line="276" w:lineRule="auto"/>
        <w:ind w:left="0" w:right="-2" w:firstLine="33"/>
        <w:contextualSpacing/>
        <w:jc w:val="both"/>
        <w:rPr>
          <w:rFonts w:eastAsiaTheme="minorHAnsi"/>
          <w:color w:val="000000"/>
          <w:szCs w:val="28"/>
          <w:lang w:eastAsia="en-US"/>
        </w:rPr>
      </w:pPr>
      <w:r w:rsidRPr="00DF3A26">
        <w:rPr>
          <w:rFonts w:eastAsiaTheme="minorHAnsi"/>
          <w:szCs w:val="22"/>
          <w:lang w:eastAsia="en-US"/>
        </w:rPr>
        <w:t>Общая стоимость Услуг по настоящему Договору в</w:t>
      </w:r>
      <w:r w:rsidRPr="00DF3A26">
        <w:rPr>
          <w:rFonts w:eastAsiaTheme="minorHAnsi"/>
          <w:spacing w:val="6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соответствии</w:t>
      </w:r>
      <w:r w:rsidRPr="00DF3A26">
        <w:rPr>
          <w:rFonts w:eastAsiaTheme="minorHAnsi"/>
          <w:spacing w:val="6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со</w:t>
      </w:r>
      <w:r w:rsidRPr="00DF3A26">
        <w:rPr>
          <w:rFonts w:eastAsiaTheme="minorHAnsi"/>
          <w:spacing w:val="69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Спецификацией</w:t>
      </w:r>
      <w:r w:rsidRPr="00DF3A26">
        <w:rPr>
          <w:rFonts w:eastAsiaTheme="minorHAnsi"/>
          <w:spacing w:val="6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(Приложение</w:t>
      </w:r>
      <w:r w:rsidRPr="00DF3A26">
        <w:rPr>
          <w:rFonts w:eastAsiaTheme="minorHAnsi"/>
          <w:spacing w:val="6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№</w:t>
      </w:r>
      <w:r w:rsidRPr="00DF3A26">
        <w:rPr>
          <w:rFonts w:eastAsiaTheme="minorHAnsi"/>
          <w:spacing w:val="6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1)</w:t>
      </w:r>
      <w:r w:rsidRPr="00DF3A26">
        <w:rPr>
          <w:rFonts w:eastAsiaTheme="minorHAnsi"/>
          <w:spacing w:val="6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 xml:space="preserve">составляет </w:t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pacing w:val="-10"/>
          <w:szCs w:val="28"/>
          <w:lang w:eastAsia="en-US"/>
        </w:rPr>
        <w:t>(</w:t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u w:val="single"/>
          <w:lang w:eastAsia="en-US"/>
        </w:rPr>
        <w:tab/>
      </w:r>
      <w:r w:rsidRPr="00DF3A26">
        <w:rPr>
          <w:rFonts w:eastAsiaTheme="minorHAnsi"/>
          <w:szCs w:val="28"/>
          <w:lang w:eastAsia="en-US"/>
        </w:rPr>
        <w:t>) руб. 00 коп., в т.ч. НДС 22%.</w:t>
      </w:r>
    </w:p>
    <w:p w14:paraId="2D41FCE1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Оплата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Услуг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производится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Заказчиком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ежемесячно,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факту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их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оказания,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 форме безналичного расчета на основании подписанного сторонами акта оказанных услуг, счета и счета-фактуры в течение 5 (Пяти) рабочих дней с момента получения надлежащим образом оформленных вышеперечисленных документов от Исполнителя.</w:t>
      </w:r>
    </w:p>
    <w:p w14:paraId="578F07B2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709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Оплата Заказчиком Исполнителю стоимости услуг осуществляется на счет Исполнителя, указанный в настоящем Договоре.</w:t>
      </w:r>
    </w:p>
    <w:p w14:paraId="25272E34" w14:textId="77777777" w:rsidR="00DF3A26" w:rsidRPr="00DF3A26" w:rsidRDefault="00DF3A26" w:rsidP="0085421A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200" w:line="321" w:lineRule="exact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ПРАВА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</w:t>
      </w:r>
      <w:r w:rsidRPr="00DF3A26">
        <w:rPr>
          <w:rFonts w:eastAsiaTheme="minorHAnsi"/>
          <w:spacing w:val="-1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ОБЯЗАННОСТИ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СТОРОН</w:t>
      </w:r>
    </w:p>
    <w:p w14:paraId="6B244200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</w:tabs>
        <w:autoSpaceDE w:val="0"/>
        <w:autoSpaceDN w:val="0"/>
        <w:spacing w:before="160" w:after="200" w:line="276" w:lineRule="auto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Заказчик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имеет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право:</w:t>
      </w:r>
    </w:p>
    <w:p w14:paraId="6904F448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0"/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По согласованию с Исполнителем производить улучшения мест для размещения нестационарного торгового объекта (тележки) в период его использования за счет собственных средств при соблюдении требований действующего законодательства.</w:t>
      </w:r>
    </w:p>
    <w:p w14:paraId="7E1C58C7" w14:textId="77777777" w:rsidR="00DF3A26" w:rsidRPr="00DF3A26" w:rsidRDefault="00DF3A26" w:rsidP="00DF3A26">
      <w:pPr>
        <w:widowControl w:val="0"/>
        <w:tabs>
          <w:tab w:val="left" w:pos="0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lastRenderedPageBreak/>
        <w:t>Улучшение мест для размещения нестационарного торгового объекта (тележки) производится Заказчиком только при наличии письменного разрешения Исполнителя. Стоимость произведенных улучшений Исполнителем не возмещается.</w:t>
      </w:r>
    </w:p>
    <w:p w14:paraId="2086B658" w14:textId="77777777" w:rsidR="00DF3A26" w:rsidRPr="00DF3A26" w:rsidRDefault="00DF3A26" w:rsidP="00DF3A26">
      <w:pPr>
        <w:widowControl w:val="0"/>
        <w:tabs>
          <w:tab w:val="left" w:pos="0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Проект работ по улучшению мест для размещения нестационарного торгового объекта (тележки) предоставляется Заказчиком Исполнителю в целях получения согласования о соответствии планируемых работ концепции Ярмарки, ее тематическому решению.</w:t>
      </w:r>
    </w:p>
    <w:p w14:paraId="6B0DFEBF" w14:textId="77777777" w:rsidR="00DF3A26" w:rsidRPr="00DF3A26" w:rsidRDefault="00DF3A26" w:rsidP="00DF3A26">
      <w:pPr>
        <w:widowControl w:val="0"/>
        <w:tabs>
          <w:tab w:val="left" w:pos="0"/>
        </w:tabs>
        <w:autoSpaceDE w:val="0"/>
        <w:autoSpaceDN w:val="0"/>
        <w:ind w:right="-1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При наличии согласования Исполнителя Заказчику выдается письменное согласие Исполнителя на производство работ по улучшению мест для размещения нестационарного торгового объекта (тележки)</w:t>
      </w:r>
      <w:r w:rsidRPr="00DF3A26">
        <w:rPr>
          <w:spacing w:val="-2"/>
          <w:szCs w:val="28"/>
          <w:lang w:eastAsia="en-US"/>
        </w:rPr>
        <w:t>.</w:t>
      </w:r>
    </w:p>
    <w:p w14:paraId="12F2C8BF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Досрочно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расторгнуть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настоящий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договор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на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условиях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порядке,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предусмотренном действующим законодательством Российской Федерации.</w:t>
      </w:r>
    </w:p>
    <w:p w14:paraId="70D4CB44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05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Заказчик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</w:t>
      </w:r>
      <w:r w:rsidRPr="00DF3A26">
        <w:rPr>
          <w:rFonts w:eastAsiaTheme="minorHAnsi"/>
          <w:spacing w:val="-2"/>
          <w:szCs w:val="22"/>
          <w:lang w:eastAsia="en-US"/>
        </w:rPr>
        <w:t xml:space="preserve"> вправе:</w:t>
      </w:r>
    </w:p>
    <w:p w14:paraId="2E86E544" w14:textId="77777777" w:rsidR="00DF3A26" w:rsidRPr="00DF3A26" w:rsidRDefault="00DF3A26" w:rsidP="0085421A">
      <w:pPr>
        <w:widowControl w:val="0"/>
        <w:numPr>
          <w:ilvl w:val="2"/>
          <w:numId w:val="33"/>
        </w:numPr>
        <w:tabs>
          <w:tab w:val="left" w:pos="568"/>
          <w:tab w:val="left" w:pos="709"/>
        </w:tabs>
        <w:autoSpaceDE w:val="0"/>
        <w:autoSpaceDN w:val="0"/>
        <w:spacing w:after="120" w:line="276" w:lineRule="auto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Передавать</w:t>
      </w:r>
      <w:r w:rsidRPr="00DF3A26">
        <w:rPr>
          <w:rFonts w:eastAsiaTheme="minorHAnsi"/>
          <w:spacing w:val="-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места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для размещения нестационарного торгового объекта</w:t>
      </w:r>
      <w:r w:rsidRPr="00DF3A26">
        <w:rPr>
          <w:rFonts w:eastAsiaTheme="minorHAnsi"/>
          <w:spacing w:val="-5"/>
          <w:szCs w:val="22"/>
          <w:lang w:eastAsia="en-US"/>
        </w:rPr>
        <w:t xml:space="preserve"> для </w:t>
      </w:r>
      <w:r w:rsidRPr="00DF3A26">
        <w:rPr>
          <w:rFonts w:eastAsiaTheme="minorHAnsi"/>
          <w:szCs w:val="22"/>
          <w:lang w:eastAsia="en-US"/>
        </w:rPr>
        <w:t>продажи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товаров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пользование</w:t>
      </w:r>
      <w:r w:rsidRPr="00DF3A26">
        <w:rPr>
          <w:rFonts w:eastAsiaTheme="minorHAnsi"/>
          <w:spacing w:val="-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третьим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лицам.</w:t>
      </w:r>
    </w:p>
    <w:p w14:paraId="08163B65" w14:textId="77777777" w:rsidR="00DF3A26" w:rsidRPr="00DF3A26" w:rsidRDefault="00DF3A26" w:rsidP="0085421A">
      <w:pPr>
        <w:tabs>
          <w:tab w:val="left" w:pos="568"/>
          <w:tab w:val="left" w:pos="709"/>
        </w:tabs>
        <w:spacing w:after="120" w:line="276" w:lineRule="auto"/>
        <w:contextualSpacing/>
        <w:jc w:val="right"/>
        <w:rPr>
          <w:rFonts w:eastAsiaTheme="minorHAnsi"/>
          <w:szCs w:val="22"/>
          <w:lang w:eastAsia="en-US"/>
        </w:rPr>
      </w:pPr>
    </w:p>
    <w:p w14:paraId="57F1556D" w14:textId="77777777" w:rsidR="00DF3A26" w:rsidRPr="00DF3A26" w:rsidRDefault="00DF3A26" w:rsidP="0085421A">
      <w:pPr>
        <w:widowControl w:val="0"/>
        <w:numPr>
          <w:ilvl w:val="1"/>
          <w:numId w:val="33"/>
        </w:numPr>
        <w:tabs>
          <w:tab w:val="left" w:pos="709"/>
          <w:tab w:val="left" w:pos="1059"/>
        </w:tabs>
        <w:autoSpaceDE w:val="0"/>
        <w:autoSpaceDN w:val="0"/>
        <w:spacing w:after="120" w:line="276" w:lineRule="auto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Заказчик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обязан:</w:t>
      </w:r>
    </w:p>
    <w:p w14:paraId="6067183A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Обеспечить условия для оказания Услуг, являющихся предметом данного </w:t>
      </w:r>
      <w:r w:rsidRPr="00DF3A26">
        <w:rPr>
          <w:rFonts w:eastAsiaTheme="minorHAnsi"/>
          <w:spacing w:val="-2"/>
          <w:szCs w:val="22"/>
          <w:lang w:eastAsia="en-US"/>
        </w:rPr>
        <w:t>Договора.</w:t>
      </w:r>
    </w:p>
    <w:p w14:paraId="6E195CE8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pacing w:val="-2"/>
          <w:szCs w:val="22"/>
          <w:lang w:eastAsia="en-US"/>
        </w:rPr>
        <w:t xml:space="preserve">Обеспечить размещение нестационарного торгового объекта (тележки) на месте в соответствии со Спецификацией </w:t>
      </w:r>
      <w:r w:rsidRPr="00DF3A26">
        <w:rPr>
          <w:rFonts w:eastAsiaTheme="minorHAnsi"/>
          <w:szCs w:val="22"/>
          <w:lang w:eastAsia="en-US"/>
        </w:rPr>
        <w:t>(Приложение № 1).</w:t>
      </w:r>
    </w:p>
    <w:p w14:paraId="5E0E2970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  <w:tab w:val="left" w:pos="13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Оплачивать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оказанные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Услуги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соответствии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условиями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 xml:space="preserve">настоящего </w:t>
      </w:r>
      <w:r w:rsidRPr="00DF3A26">
        <w:rPr>
          <w:rFonts w:eastAsiaTheme="minorHAnsi"/>
          <w:spacing w:val="-2"/>
          <w:szCs w:val="22"/>
          <w:lang w:eastAsia="en-US"/>
        </w:rPr>
        <w:t>Договора.</w:t>
      </w:r>
    </w:p>
    <w:p w14:paraId="6058A2F3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Поддерживать места для размещения нестационарного торгового объекта (тележки), переданные от Исполнителя по акту приема-передачи в чистом, убранном состоянии; производить уборку указанных мест ежедневно;</w:t>
      </w:r>
    </w:p>
    <w:p w14:paraId="43702862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Обеспечить при торговле соответствие нестационарного торгового объекта (тележки) и внешнего вида продавцов (футболки, панамы, фартуки) концепции Ярмарки в соответствии с Приложением № 3 к настоящему Договору.</w:t>
      </w:r>
    </w:p>
    <w:p w14:paraId="40CA04DA" w14:textId="77777777" w:rsidR="00DF3A26" w:rsidRPr="00DF3A26" w:rsidRDefault="00DF3A26" w:rsidP="0085421A">
      <w:pPr>
        <w:widowControl w:val="0"/>
        <w:numPr>
          <w:ilvl w:val="2"/>
          <w:numId w:val="33"/>
        </w:numPr>
        <w:tabs>
          <w:tab w:val="left" w:pos="709"/>
          <w:tab w:val="left" w:pos="1372"/>
        </w:tabs>
        <w:autoSpaceDE w:val="0"/>
        <w:autoSpaceDN w:val="0"/>
        <w:spacing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Осуществлять продажу товаров с учетом тематики Ярмарки, требований, установленных законодательством Российской Федерации о защите прав потребителей, в области обеспечения санитарно-эпидемиологического благополучия населения, безопасности и других установленных федеральными законами требований.</w:t>
      </w:r>
    </w:p>
    <w:p w14:paraId="21290374" w14:textId="77777777" w:rsidR="00DF3A26" w:rsidRPr="00DF3A26" w:rsidRDefault="00DF3A26" w:rsidP="0085421A">
      <w:pPr>
        <w:tabs>
          <w:tab w:val="left" w:pos="0"/>
        </w:tabs>
        <w:contextualSpacing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Запрещается осуществлять продажу товаров не в таре и без упаковки изготовителя, которая обеспечивает соблюдение требований нормативных документов к расфасовке и упаковке пищевых продуктов, их маркировке, а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 xml:space="preserve">также к используемым для упаковки и маркировки пищевых продуктов </w:t>
      </w:r>
      <w:r w:rsidRPr="00DF3A26">
        <w:rPr>
          <w:rFonts w:eastAsiaTheme="minorHAnsi"/>
          <w:szCs w:val="22"/>
          <w:lang w:eastAsia="en-US"/>
        </w:rPr>
        <w:lastRenderedPageBreak/>
        <w:t xml:space="preserve">материалам, также не допускается продажа товаров, в отношении которых установлены особые условия хранения и реализации, при отсутствии таких </w:t>
      </w:r>
      <w:r w:rsidRPr="00DF3A26">
        <w:rPr>
          <w:rFonts w:eastAsiaTheme="minorHAnsi"/>
          <w:spacing w:val="-2"/>
          <w:szCs w:val="22"/>
          <w:lang w:eastAsia="en-US"/>
        </w:rPr>
        <w:t>условий.</w:t>
      </w:r>
    </w:p>
    <w:p w14:paraId="3D762DF7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Обеспечить при продаже товаров соблюдение требований законодательства Российской Федерации о защите прав потребителей, обеспечения санитарно-эпидемиологического благополучия населения, правила продажи товаров и иных предусмотренных законодательством Российской Федерации требований.</w:t>
      </w:r>
    </w:p>
    <w:p w14:paraId="79CE38BD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Обеспечить соблюдение правил привлечения к трудовой деятельности в Российской Федерации иностранных граждан и лиц без гражданства.</w:t>
      </w:r>
    </w:p>
    <w:p w14:paraId="7763ACF5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Соблюдать режим работы Ярмарки.</w:t>
      </w:r>
    </w:p>
    <w:p w14:paraId="45EF2E69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Отвечать полностью за сохранность своего имущества и товаров.</w:t>
      </w:r>
    </w:p>
    <w:p w14:paraId="03D45248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Обеспечить наличие вывески с информацией о принадлежности торгового места с указанием:</w:t>
      </w:r>
    </w:p>
    <w:p w14:paraId="0365495C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ИНН, наименования организации, места её нахождения (юридический адрес) и режиме работы (для юридического лица);</w:t>
      </w:r>
    </w:p>
    <w:p w14:paraId="5FBC008C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ИНН, ФИО предпринимателя, сведений о государственной регистрации и наименования зарегистрировавшего его органа (для индивидуального предпринимателя);</w:t>
      </w:r>
    </w:p>
    <w:p w14:paraId="4A6DE88E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ИНН, ФИО, идентификационного номера налогоплательщика (для физических лиц, применяющих специальный налоговый режим «Налог на профессиональный доход»).</w:t>
      </w:r>
    </w:p>
    <w:p w14:paraId="757F666D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3.3.12. Осуществлять торговлю самостоятельно или через продавца при обязательном наличии на торговом месте:</w:t>
      </w:r>
    </w:p>
    <w:p w14:paraId="33895172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личной нагрудной карточки (бейджа) с указанием его фамилии, имени, отчества;</w:t>
      </w:r>
    </w:p>
    <w:p w14:paraId="360640FB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товарно-сопроводительных документов на реализуемый товар;</w:t>
      </w:r>
    </w:p>
    <w:p w14:paraId="28F7AA5D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документов, подтверждающих качество и безопасность реализуемых товаров</w:t>
      </w:r>
    </w:p>
    <w:p w14:paraId="404F68B5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(сертификаты или декларации о соответствии, либо их копии, заверенные в установленном порядке; качественные удостоверения и т.д.);</w:t>
      </w:r>
    </w:p>
    <w:p w14:paraId="4170C710" w14:textId="77777777" w:rsidR="00DF3A26" w:rsidRPr="00DF3A26" w:rsidRDefault="00DF3A26" w:rsidP="00DF3A26">
      <w:pPr>
        <w:widowControl w:val="0"/>
        <w:tabs>
          <w:tab w:val="left" w:pos="709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- личной медицинской книжки продавца.</w:t>
      </w:r>
    </w:p>
    <w:p w14:paraId="1E918C74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056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Исполнитель</w:t>
      </w:r>
      <w:r w:rsidRPr="00DF3A26">
        <w:rPr>
          <w:rFonts w:eastAsiaTheme="minorHAnsi"/>
          <w:spacing w:val="-9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вправе:</w:t>
      </w:r>
    </w:p>
    <w:p w14:paraId="50C5F73C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709"/>
          <w:tab w:val="left" w:pos="1312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Требовать своевременной оплаты за оказанные Услуги в соответствии с условиями Договора.</w:t>
      </w:r>
    </w:p>
    <w:p w14:paraId="55AAA25F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851"/>
        </w:tabs>
        <w:autoSpaceDE w:val="0"/>
        <w:autoSpaceDN w:val="0"/>
        <w:spacing w:after="200" w:line="276" w:lineRule="auto"/>
        <w:ind w:left="0" w:right="14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Требовать от Заказчика исполнения обязательств по поддержанию мест для размещения нестационарного торгового объекта (тележки), переданных от Исполнителя по акту приема-передачи, в чистом, убранном состоянии; проведения уборки указанных мест ежедневно.</w:t>
      </w:r>
    </w:p>
    <w:p w14:paraId="0E23EDBB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851"/>
        </w:tabs>
        <w:autoSpaceDE w:val="0"/>
        <w:autoSpaceDN w:val="0"/>
        <w:spacing w:after="200" w:line="276" w:lineRule="auto"/>
        <w:ind w:left="0" w:right="14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Расторгнуть Договор и требовать возмещения </w:t>
      </w:r>
      <w:proofErr w:type="gramStart"/>
      <w:r w:rsidRPr="00DF3A26">
        <w:rPr>
          <w:rFonts w:eastAsiaTheme="minorHAnsi"/>
          <w:szCs w:val="22"/>
          <w:lang w:eastAsia="en-US"/>
        </w:rPr>
        <w:t>убытков, в случае, если</w:t>
      </w:r>
      <w:proofErr w:type="gramEnd"/>
      <w:r w:rsidRPr="00DF3A26">
        <w:rPr>
          <w:rFonts w:eastAsiaTheme="minorHAnsi"/>
          <w:szCs w:val="22"/>
          <w:lang w:eastAsia="en-US"/>
        </w:rPr>
        <w:t xml:space="preserve"> Заказчик пользуется местом не в соответствии с условиями Договора, </w:t>
      </w:r>
      <w:r w:rsidRPr="00DF3A26">
        <w:rPr>
          <w:rFonts w:eastAsiaTheme="minorHAnsi"/>
          <w:szCs w:val="22"/>
          <w:lang w:eastAsia="en-US"/>
        </w:rPr>
        <w:lastRenderedPageBreak/>
        <w:t>письменно предупредив Заказчика о необходимости исполнения им обязательства за 14 (четырнадцать) календарных дней.</w:t>
      </w:r>
    </w:p>
    <w:p w14:paraId="1363E2E6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851"/>
          <w:tab w:val="left" w:pos="1562"/>
        </w:tabs>
        <w:autoSpaceDE w:val="0"/>
        <w:autoSpaceDN w:val="0"/>
        <w:spacing w:after="200" w:line="276" w:lineRule="auto"/>
        <w:ind w:left="0" w:right="14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Приостановить исполнение договора вследствие обстоятельств непреодолимой силы (стихийные бедствия, массовые беспорядки и военные действия, запретительные меры государства, перекрытие территории Кремля сотрудниками Федеральной службы охраны Российской Федерации и др.), Сторона обязана в течение 3 (Трех) дней с момента возникновения для этой Стороны таких обстоятельств, уведомить другую Сторону об их возникновении, в порядке способом, предусмотренным разделом 7 Договора.</w:t>
      </w:r>
    </w:p>
    <w:p w14:paraId="7A043B5D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Исполнитель</w:t>
      </w:r>
      <w:r w:rsidRPr="00DF3A26">
        <w:rPr>
          <w:rFonts w:eastAsiaTheme="minorHAnsi"/>
          <w:spacing w:val="-9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обязан:</w:t>
      </w:r>
    </w:p>
    <w:p w14:paraId="0F664644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0"/>
          <w:tab w:val="left" w:pos="568"/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Передать</w:t>
      </w:r>
      <w:r w:rsidRPr="00DF3A26">
        <w:rPr>
          <w:rFonts w:eastAsiaTheme="minorHAnsi"/>
          <w:spacing w:val="-9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места для размещения нестационарного торгового объекта (тележки)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акту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приема-</w:t>
      </w:r>
      <w:r w:rsidRPr="00DF3A26">
        <w:rPr>
          <w:rFonts w:eastAsiaTheme="minorHAnsi"/>
          <w:spacing w:val="-2"/>
          <w:szCs w:val="22"/>
          <w:lang w:eastAsia="en-US"/>
        </w:rPr>
        <w:t>передачи.</w:t>
      </w:r>
    </w:p>
    <w:p w14:paraId="61A24C55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0"/>
          <w:tab w:val="left" w:pos="709"/>
          <w:tab w:val="left" w:pos="1295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Осуществлять оказание Услуг надлежащего качества в объеме и в сроки, предусмотренные настоящим Договором.</w:t>
      </w:r>
    </w:p>
    <w:p w14:paraId="2A574A79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0"/>
          <w:tab w:val="left" w:pos="709"/>
          <w:tab w:val="left" w:pos="1403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Устранить по требованию Заказчика все выявленные недостатки в процессе оказания Услуг в сроки, установленные Сторонами.</w:t>
      </w:r>
    </w:p>
    <w:p w14:paraId="71D0C584" w14:textId="77777777" w:rsidR="00DF3A26" w:rsidRPr="00DF3A26" w:rsidRDefault="00DF3A26" w:rsidP="00DF3A26">
      <w:pPr>
        <w:widowControl w:val="0"/>
        <w:numPr>
          <w:ilvl w:val="2"/>
          <w:numId w:val="33"/>
        </w:numPr>
        <w:tabs>
          <w:tab w:val="left" w:pos="0"/>
          <w:tab w:val="left" w:pos="709"/>
          <w:tab w:val="left" w:pos="1351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Направить документы о приемке и оплате (акт, счет и счет-фактуру) посредством </w:t>
      </w:r>
      <w:r w:rsidRPr="00DF3A26">
        <w:rPr>
          <w:rFonts w:eastAsiaTheme="minorHAnsi"/>
          <w:spacing w:val="-2"/>
          <w:szCs w:val="22"/>
          <w:lang w:eastAsia="en-US"/>
        </w:rPr>
        <w:t>электронного документооборота</w:t>
      </w:r>
      <w:r w:rsidRPr="00DF3A26">
        <w:rPr>
          <w:rFonts w:eastAsiaTheme="minorHAnsi"/>
          <w:szCs w:val="22"/>
          <w:lang w:eastAsia="en-US"/>
        </w:rPr>
        <w:t xml:space="preserve"> (при наличии технической возможности Сторон), Почтой России либо передать представителю Заказчика </w:t>
      </w:r>
      <w:r w:rsidRPr="00DF3A26">
        <w:rPr>
          <w:rFonts w:eastAsiaTheme="minorHAnsi"/>
          <w:spacing w:val="-2"/>
          <w:szCs w:val="22"/>
          <w:lang w:eastAsia="en-US"/>
        </w:rPr>
        <w:t>лично.</w:t>
      </w:r>
      <w:r w:rsidRPr="00DF3A26">
        <w:rPr>
          <w:rFonts w:asciiTheme="minorHAnsi" w:eastAsiaTheme="minorHAnsi" w:hAnsiTheme="minorHAnsi" w:cstheme="minorBidi"/>
          <w:color w:val="000000"/>
          <w:szCs w:val="28"/>
          <w:shd w:val="clear" w:color="auto" w:fill="FFFFFF"/>
          <w:lang w:eastAsia="en-US"/>
        </w:rPr>
        <w:t xml:space="preserve"> </w:t>
      </w:r>
    </w:p>
    <w:p w14:paraId="713656AE" w14:textId="77777777" w:rsidR="00DF3A26" w:rsidRPr="00DF3A26" w:rsidRDefault="00DF3A26" w:rsidP="0085421A">
      <w:pPr>
        <w:widowControl w:val="0"/>
        <w:numPr>
          <w:ilvl w:val="0"/>
          <w:numId w:val="33"/>
        </w:numPr>
        <w:autoSpaceDE w:val="0"/>
        <w:autoSpaceDN w:val="0"/>
        <w:spacing w:after="200" w:line="321" w:lineRule="exact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ПОРЯДОК</w:t>
      </w:r>
      <w:r w:rsidRPr="00DF3A26">
        <w:rPr>
          <w:rFonts w:eastAsiaTheme="minorHAnsi"/>
          <w:spacing w:val="-1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ПРИЕМКИ</w:t>
      </w:r>
      <w:r w:rsidRPr="00DF3A26">
        <w:rPr>
          <w:rFonts w:eastAsiaTheme="minorHAnsi"/>
          <w:spacing w:val="-1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ОКАЗАННЫХ</w:t>
      </w:r>
      <w:r w:rsidRPr="00DF3A26">
        <w:rPr>
          <w:rFonts w:eastAsiaTheme="minorHAnsi"/>
          <w:spacing w:val="-8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УСЛУГ</w:t>
      </w:r>
    </w:p>
    <w:p w14:paraId="4CA8499F" w14:textId="3A15F97A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567"/>
          <w:tab w:val="left" w:pos="9813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Срок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оказания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Услуг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настоящему Договору: с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u w:val="single"/>
          <w:lang w:eastAsia="en-US"/>
        </w:rPr>
        <w:tab/>
      </w:r>
      <w:r w:rsidR="0085421A">
        <w:rPr>
          <w:rFonts w:eastAsiaTheme="minorHAnsi"/>
          <w:szCs w:val="22"/>
          <w:u w:val="single"/>
          <w:lang w:eastAsia="en-US"/>
        </w:rPr>
        <w:t xml:space="preserve">                         </w:t>
      </w:r>
      <w:r w:rsidRPr="00DF3A26">
        <w:rPr>
          <w:rFonts w:eastAsiaTheme="minorHAnsi"/>
          <w:szCs w:val="22"/>
          <w:lang w:eastAsia="en-US"/>
        </w:rPr>
        <w:t xml:space="preserve">по </w:t>
      </w:r>
      <w:r w:rsidR="0085421A">
        <w:rPr>
          <w:rFonts w:eastAsiaTheme="minorHAnsi"/>
          <w:szCs w:val="22"/>
          <w:lang w:eastAsia="en-US"/>
        </w:rPr>
        <w:t>_______________</w:t>
      </w:r>
      <w:r w:rsidRPr="00DF3A26">
        <w:rPr>
          <w:rFonts w:eastAsiaTheme="minorHAnsi"/>
          <w:spacing w:val="-10"/>
          <w:szCs w:val="22"/>
          <w:lang w:eastAsia="en-US"/>
        </w:rPr>
        <w:t>.</w:t>
      </w:r>
    </w:p>
    <w:p w14:paraId="6F1D2EB4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По факту оказания Услуг, ежемесячно, в течение 5 (пяти) рабочих дней после окончания оказания услуг Исполнитель предоставляет Заказчику счет, счет-фактуру и 2 (два) экземпляра акта оказанных услуг. </w:t>
      </w:r>
    </w:p>
    <w:p w14:paraId="4D959657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Приемка оказанных Услуг производится Заказчиком в течение 1 (Одного) рабочего дня с момента получения документов, указанных в п. 4.2. настоящего Договора, от Исполнителя. Приёмка Услуг подтверждается подписью Заказчика в документе о приемке.</w:t>
      </w:r>
    </w:p>
    <w:p w14:paraId="7EB5779F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При немотивированном отказе Заказчика от подписания акта оказанных услуг, в нем делается отметка об отказе, и он подписывается Исполнителем в одностороннем порядке, при этом Услуги считаются принятыми и подлежат оплате в полном </w:t>
      </w:r>
      <w:r w:rsidRPr="00DF3A26">
        <w:rPr>
          <w:rFonts w:eastAsiaTheme="minorHAnsi"/>
          <w:szCs w:val="28"/>
          <w:lang w:eastAsia="en-US"/>
        </w:rPr>
        <w:t>объеме.</w:t>
      </w:r>
    </w:p>
    <w:p w14:paraId="12BAFDCF" w14:textId="41A10013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8"/>
          <w:lang w:eastAsia="en-US"/>
        </w:rPr>
        <w:t xml:space="preserve">При мотивированном отказе Заказчика от подписания акта оказанных услуг </w:t>
      </w:r>
      <w:r w:rsidRPr="00DF3A26">
        <w:rPr>
          <w:rFonts w:eastAsiaTheme="minorHAnsi"/>
          <w:szCs w:val="28"/>
          <w:lang w:eastAsia="en-US"/>
        </w:rPr>
        <w:lastRenderedPageBreak/>
        <w:t>Исполнитель</w:t>
      </w:r>
      <w:r w:rsidRPr="00DF3A26">
        <w:rPr>
          <w:rFonts w:eastAsiaTheme="minorHAnsi"/>
          <w:spacing w:val="26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устраняет</w:t>
      </w:r>
      <w:r w:rsidRPr="00DF3A26">
        <w:rPr>
          <w:rFonts w:eastAsiaTheme="minorHAnsi"/>
          <w:spacing w:val="27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по</w:t>
      </w:r>
      <w:r w:rsidRPr="00DF3A26">
        <w:rPr>
          <w:rFonts w:eastAsiaTheme="minorHAnsi"/>
          <w:spacing w:val="28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требованию</w:t>
      </w:r>
      <w:r w:rsidRPr="00DF3A26">
        <w:rPr>
          <w:rFonts w:eastAsiaTheme="minorHAnsi"/>
          <w:spacing w:val="26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Заказчика</w:t>
      </w:r>
      <w:r w:rsidRPr="00DF3A26">
        <w:rPr>
          <w:rFonts w:eastAsiaTheme="minorHAnsi"/>
          <w:spacing w:val="28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все</w:t>
      </w:r>
      <w:r w:rsidRPr="00DF3A26">
        <w:rPr>
          <w:rFonts w:eastAsiaTheme="minorHAnsi"/>
          <w:spacing w:val="27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выявленные</w:t>
      </w:r>
      <w:r w:rsidRPr="00DF3A26">
        <w:rPr>
          <w:rFonts w:eastAsiaTheme="minorHAnsi"/>
          <w:spacing w:val="27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недостатки</w:t>
      </w:r>
      <w:r w:rsidRPr="00DF3A26">
        <w:rPr>
          <w:rFonts w:eastAsiaTheme="minorHAnsi"/>
          <w:spacing w:val="28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в сроки,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согласованные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с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Исполнителем.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В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этом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случае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акт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оказанных</w:t>
      </w:r>
      <w:r w:rsidRPr="00DF3A26">
        <w:rPr>
          <w:rFonts w:eastAsiaTheme="minorHAnsi"/>
          <w:spacing w:val="8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услуг подписывается Сторонами после устранения всех вы</w:t>
      </w:r>
      <w:r w:rsidR="00517960">
        <w:rPr>
          <w:rFonts w:eastAsiaTheme="minorHAnsi"/>
          <w:szCs w:val="28"/>
          <w:lang w:eastAsia="en-US"/>
        </w:rPr>
        <w:t>я</w:t>
      </w:r>
      <w:r w:rsidRPr="00DF3A26">
        <w:rPr>
          <w:rFonts w:eastAsiaTheme="minorHAnsi"/>
          <w:szCs w:val="28"/>
          <w:lang w:eastAsia="en-US"/>
        </w:rPr>
        <w:t>вленных недостатков.</w:t>
      </w:r>
    </w:p>
    <w:p w14:paraId="7D11AE95" w14:textId="77777777" w:rsidR="00DF3A26" w:rsidRPr="00DF3A26" w:rsidRDefault="00DF3A26" w:rsidP="0085421A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200" w:line="317" w:lineRule="exact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pacing w:val="-2"/>
          <w:szCs w:val="22"/>
          <w:lang w:eastAsia="en-US"/>
        </w:rPr>
        <w:t>ОТВЕТСТВЕННОСТЬ</w:t>
      </w:r>
      <w:r w:rsidRPr="00DF3A26">
        <w:rPr>
          <w:rFonts w:eastAsiaTheme="minorHAnsi"/>
          <w:spacing w:val="9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СТОРОН</w:t>
      </w:r>
    </w:p>
    <w:p w14:paraId="2A6393C6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before="161"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Стороны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руководствуются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 своих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отношениях настоящим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Договором и несут ответственность, установленную действующим законодательством Российской Федерации.</w:t>
      </w:r>
    </w:p>
    <w:p w14:paraId="4928E05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  <w:tab w:val="left" w:pos="1870"/>
        </w:tabs>
        <w:autoSpaceDE w:val="0"/>
        <w:autoSpaceDN w:val="0"/>
        <w:spacing w:before="1"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Исполнитель в случае нарушения сроков по передаче Заказчику места для размещения нестационарного торгового объекта выплачивает последнему неустойку в размере 0,1 % (Ноль целых одна десятая процента) от суммы платы за Услуги за месяц за каждый день просрочки.</w:t>
      </w:r>
    </w:p>
    <w:p w14:paraId="4032E8B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Исполнитель не несет ответственность за недостатки сданного им по настоящему Договору места для размещения нестационарного торгового объекта, полностью или частично препятствующие пользованию им, в случаях, когда недостатки торгового места были оговорены при заключении настоящего Договора или должны были быть выявлены при осмотре Объекта, при передаче его Заказчику.</w:t>
      </w:r>
    </w:p>
    <w:p w14:paraId="7C163AB2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after="200" w:line="322" w:lineRule="exact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Исполнитель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несет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ответственности:</w:t>
      </w:r>
    </w:p>
    <w:p w14:paraId="7BD6C1C9" w14:textId="77777777" w:rsidR="00DF3A26" w:rsidRPr="00DF3A26" w:rsidRDefault="00DF3A26" w:rsidP="00DF3A26">
      <w:pPr>
        <w:widowControl w:val="0"/>
        <w:numPr>
          <w:ilvl w:val="0"/>
          <w:numId w:val="32"/>
        </w:numPr>
        <w:tabs>
          <w:tab w:val="left" w:pos="567"/>
          <w:tab w:val="left" w:pos="1543"/>
        </w:tabs>
        <w:autoSpaceDE w:val="0"/>
        <w:autoSpaceDN w:val="0"/>
        <w:spacing w:after="200" w:line="276" w:lineRule="auto"/>
        <w:ind w:left="0" w:right="-2" w:firstLine="0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 повреждение либо кражу имущества Заказчика, размещенного в границах места для размещения нестационарного торгового объекта;</w:t>
      </w:r>
    </w:p>
    <w:p w14:paraId="78D5376C" w14:textId="77777777" w:rsidR="00DF3A26" w:rsidRPr="00DF3A26" w:rsidRDefault="00DF3A26" w:rsidP="00DF3A26">
      <w:pPr>
        <w:widowControl w:val="0"/>
        <w:numPr>
          <w:ilvl w:val="0"/>
          <w:numId w:val="32"/>
        </w:numPr>
        <w:tabs>
          <w:tab w:val="left" w:pos="567"/>
          <w:tab w:val="left" w:pos="1444"/>
        </w:tabs>
        <w:autoSpaceDE w:val="0"/>
        <w:autoSpaceDN w:val="0"/>
        <w:spacing w:before="1" w:after="200" w:line="276" w:lineRule="auto"/>
        <w:ind w:left="0" w:right="-2" w:firstLine="0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 наличие электроэнергии и коммунальных услуг (Исполнитель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никакие коммунальные услуги не предоставляет и не обеспечивает);</w:t>
      </w:r>
    </w:p>
    <w:p w14:paraId="26BC30BC" w14:textId="77777777" w:rsidR="00DF3A26" w:rsidRPr="00DF3A26" w:rsidRDefault="00DF3A26" w:rsidP="0085421A">
      <w:pPr>
        <w:widowControl w:val="0"/>
        <w:numPr>
          <w:ilvl w:val="0"/>
          <w:numId w:val="32"/>
        </w:numPr>
        <w:tabs>
          <w:tab w:val="left" w:pos="567"/>
          <w:tab w:val="left" w:pos="1444"/>
        </w:tabs>
        <w:autoSpaceDE w:val="0"/>
        <w:autoSpaceDN w:val="0"/>
        <w:spacing w:before="1" w:after="200" w:line="276" w:lineRule="auto"/>
        <w:ind w:left="0" w:right="-2" w:firstLine="0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 нарушение Заказчиком прав потребителей – покупателей товаров.</w:t>
      </w:r>
    </w:p>
    <w:p w14:paraId="1CA65193" w14:textId="77777777" w:rsidR="00DF3A26" w:rsidRPr="00DF3A26" w:rsidRDefault="00DF3A26" w:rsidP="0085421A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line="276" w:lineRule="auto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При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неуплате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Заказчиком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установленные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сроки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платежей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за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Услуги, а также других установленных настоящим Договором платежей, Заказчик выплачивает Исполнителю неустойку в размере 1 % (одного процента) от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суммы просроченной месячной задолженности за каждый день просрочки, начиная с даты, когда платеж должен быть осуществлен Заказчиком согласно условиям настоящего Договора.</w:t>
      </w:r>
    </w:p>
    <w:p w14:paraId="33942D80" w14:textId="77777777" w:rsidR="00DF3A26" w:rsidRPr="00DF3A26" w:rsidRDefault="00DF3A26" w:rsidP="0085421A">
      <w:pPr>
        <w:widowControl w:val="0"/>
        <w:tabs>
          <w:tab w:val="left" w:pos="567"/>
        </w:tabs>
        <w:autoSpaceDE w:val="0"/>
        <w:autoSpaceDN w:val="0"/>
        <w:spacing w:line="276" w:lineRule="auto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Нарушение сроков перечисления платы за Услуги по вине обслуживающего Заказчика банка</w:t>
      </w:r>
      <w:r w:rsidRPr="00DF3A26">
        <w:rPr>
          <w:spacing w:val="40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не освобождает Заказчика от уплаты штрафных санкций.</w:t>
      </w:r>
    </w:p>
    <w:p w14:paraId="56A24AB6" w14:textId="77777777" w:rsidR="00DF3A26" w:rsidRPr="00DF3A26" w:rsidRDefault="00DF3A26" w:rsidP="0085421A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8"/>
          <w:lang w:eastAsia="en-US"/>
        </w:rPr>
        <w:t>В</w:t>
      </w:r>
      <w:r w:rsidRPr="00DF3A26">
        <w:rPr>
          <w:rFonts w:eastAsiaTheme="minorHAnsi"/>
          <w:spacing w:val="3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случае</w:t>
      </w:r>
      <w:r w:rsidRPr="00DF3A26">
        <w:rPr>
          <w:rFonts w:eastAsiaTheme="minorHAnsi"/>
          <w:spacing w:val="4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использования</w:t>
      </w:r>
      <w:r w:rsidRPr="00DF3A26">
        <w:rPr>
          <w:rFonts w:eastAsiaTheme="minorHAnsi"/>
          <w:spacing w:val="5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места для размещения нестационарного торгового объекта</w:t>
      </w:r>
      <w:r w:rsidRPr="00DF3A26">
        <w:rPr>
          <w:rFonts w:eastAsiaTheme="minorHAnsi"/>
          <w:spacing w:val="4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не</w:t>
      </w:r>
      <w:r w:rsidRPr="00DF3A26">
        <w:rPr>
          <w:rFonts w:eastAsiaTheme="minorHAnsi"/>
          <w:spacing w:val="2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для</w:t>
      </w:r>
      <w:r w:rsidRPr="00DF3A26">
        <w:rPr>
          <w:rFonts w:eastAsiaTheme="minorHAnsi"/>
          <w:spacing w:val="4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целей,</w:t>
      </w:r>
      <w:r w:rsidRPr="00DF3A26">
        <w:rPr>
          <w:rFonts w:eastAsiaTheme="minorHAnsi"/>
          <w:spacing w:val="1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указанных</w:t>
      </w:r>
      <w:r w:rsidRPr="00DF3A26">
        <w:rPr>
          <w:rFonts w:eastAsiaTheme="minorHAnsi"/>
          <w:spacing w:val="5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в</w:t>
      </w:r>
      <w:r w:rsidRPr="00DF3A26">
        <w:rPr>
          <w:rFonts w:eastAsiaTheme="minorHAnsi"/>
          <w:spacing w:val="4"/>
          <w:szCs w:val="28"/>
          <w:lang w:eastAsia="en-US"/>
        </w:rPr>
        <w:t xml:space="preserve"> </w:t>
      </w:r>
      <w:r w:rsidRPr="00DF3A26">
        <w:rPr>
          <w:rFonts w:eastAsiaTheme="minorHAnsi"/>
          <w:spacing w:val="-5"/>
          <w:szCs w:val="28"/>
          <w:lang w:eastAsia="en-US"/>
        </w:rPr>
        <w:t>п.</w:t>
      </w:r>
      <w:r w:rsidRPr="00DF3A26">
        <w:rPr>
          <w:rFonts w:eastAsiaTheme="minorHAnsi"/>
          <w:szCs w:val="28"/>
          <w:lang w:eastAsia="en-US"/>
        </w:rPr>
        <w:t>1.1. настоящего Договора, Заказчик выплачивает Исполнителю штраф в размере 3-кратной (трёхкратной) суммы месячной</w:t>
      </w:r>
      <w:r w:rsidRPr="00DF3A26">
        <w:rPr>
          <w:rFonts w:eastAsiaTheme="minorHAnsi"/>
          <w:spacing w:val="4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платы за Услуги, за каждый случай нецелевого использования.</w:t>
      </w:r>
    </w:p>
    <w:p w14:paraId="2B18FF56" w14:textId="77777777" w:rsidR="00DF3A26" w:rsidRDefault="00DF3A26" w:rsidP="00DF3A26">
      <w:pPr>
        <w:widowControl w:val="0"/>
        <w:autoSpaceDE w:val="0"/>
        <w:autoSpaceDN w:val="0"/>
        <w:spacing w:before="1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 xml:space="preserve">Факт использования Заказчиком места для размещения нестационарного </w:t>
      </w:r>
      <w:r w:rsidRPr="00DF3A26">
        <w:rPr>
          <w:szCs w:val="28"/>
          <w:lang w:eastAsia="en-US"/>
        </w:rPr>
        <w:lastRenderedPageBreak/>
        <w:t>торгового объекта не для целей, указанных в п.1.1 настоящего Договора, фиксируется в акте, который составляется комиссией Исполнителя с участием Заказчика, либо его уполномоченного представителя. В случае отказа Заказчика от подписания указанного акта, данный акт подписывается Исполнителем в одностороннем порядке. Указанный акт также является основанием для начисления штрафных санкций в соответствии с настоящим разделом Договора и их выплатой со стороны Заказчика. Зафиксированный факт нецелевого использования места для размещения нестационарного торгового объекта является основанием для расторжения Договора в одностороннем внесудебном порядке по инициативе Исполнителя.</w:t>
      </w:r>
    </w:p>
    <w:p w14:paraId="6F15750A" w14:textId="77777777" w:rsidR="0085421A" w:rsidRPr="00DF3A26" w:rsidRDefault="0085421A" w:rsidP="00DF3A26">
      <w:pPr>
        <w:widowControl w:val="0"/>
        <w:autoSpaceDE w:val="0"/>
        <w:autoSpaceDN w:val="0"/>
        <w:spacing w:before="1"/>
        <w:ind w:right="-2"/>
        <w:jc w:val="both"/>
        <w:rPr>
          <w:szCs w:val="28"/>
          <w:lang w:eastAsia="en-US"/>
        </w:rPr>
      </w:pPr>
    </w:p>
    <w:p w14:paraId="79084A33" w14:textId="77777777" w:rsidR="00DF3A26" w:rsidRPr="00DF3A26" w:rsidRDefault="00DF3A26" w:rsidP="00DF3A26">
      <w:pPr>
        <w:widowControl w:val="0"/>
        <w:numPr>
          <w:ilvl w:val="1"/>
          <w:numId w:val="33"/>
        </w:numPr>
        <w:autoSpaceDE w:val="0"/>
        <w:autoSpaceDN w:val="0"/>
        <w:spacing w:before="1" w:after="200" w:line="276" w:lineRule="auto"/>
        <w:ind w:left="0" w:right="-2" w:firstLine="33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>В случае поступления из компетентных органов информации о незаконном привлечении к трудовой деятельности в Российской Федерации иностранных граждан и лиц без гражданства Заказчик выплачивает Исполнителю штраф в размере 3-кратной (трёхкратной) суммы месячной</w:t>
      </w:r>
      <w:r w:rsidRPr="00DF3A26">
        <w:rPr>
          <w:spacing w:val="40"/>
          <w:szCs w:val="28"/>
          <w:lang w:eastAsia="en-US"/>
        </w:rPr>
        <w:t xml:space="preserve"> </w:t>
      </w:r>
      <w:r w:rsidRPr="00DF3A26">
        <w:rPr>
          <w:szCs w:val="28"/>
          <w:lang w:eastAsia="en-US"/>
        </w:rPr>
        <w:t>платы за Услуги. Факт незаконного привлечения к трудовой деятельности в Российской Федерации иностранных граждан и лиц без гражданства является основанием для расторжения Договора в одностороннем внесудебном порядке по инициативе Исполнителя. Договор считается расторгнутым на следующий день после направления Заказчику уведомления о расторжении, способом предусмотренным разделом 7 настоящего Договора.</w:t>
      </w:r>
    </w:p>
    <w:p w14:paraId="4E137D10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before="74" w:after="200" w:line="242" w:lineRule="auto"/>
        <w:ind w:left="0" w:right="-2" w:firstLine="0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2"/>
          <w:lang w:eastAsia="en-US"/>
        </w:rPr>
        <w:t>За передачу третьим лицам права на место для размещения нестационарного торгового объекта Заказчик уплачивает</w:t>
      </w:r>
      <w:r w:rsidRPr="00DF3A26">
        <w:rPr>
          <w:rFonts w:eastAsiaTheme="minorHAnsi"/>
          <w:spacing w:val="6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штраф</w:t>
      </w:r>
      <w:r w:rsidRPr="00DF3A26">
        <w:rPr>
          <w:rFonts w:eastAsiaTheme="minorHAnsi"/>
          <w:spacing w:val="6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6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размере</w:t>
      </w:r>
      <w:r w:rsidRPr="00DF3A26">
        <w:rPr>
          <w:rFonts w:eastAsiaTheme="minorHAnsi"/>
          <w:spacing w:val="64"/>
          <w:szCs w:val="22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3-кратной (трёхкратной) суммы месячной</w:t>
      </w:r>
      <w:r w:rsidRPr="00DF3A26">
        <w:rPr>
          <w:rFonts w:eastAsiaTheme="minorHAnsi"/>
          <w:spacing w:val="40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платы</w:t>
      </w:r>
      <w:r w:rsidRPr="00DF3A26">
        <w:rPr>
          <w:rFonts w:eastAsiaTheme="minorHAnsi"/>
          <w:szCs w:val="22"/>
          <w:lang w:eastAsia="en-US"/>
        </w:rPr>
        <w:t xml:space="preserve"> за</w:t>
      </w:r>
      <w:r w:rsidRPr="00DF3A26">
        <w:rPr>
          <w:rFonts w:eastAsiaTheme="minorHAnsi"/>
          <w:spacing w:val="6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Услуги,</w:t>
      </w:r>
      <w:r w:rsidRPr="00DF3A26">
        <w:rPr>
          <w:rFonts w:eastAsiaTheme="minorHAnsi"/>
          <w:spacing w:val="6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а</w:t>
      </w:r>
      <w:r w:rsidRPr="00DF3A26">
        <w:rPr>
          <w:rFonts w:eastAsiaTheme="minorHAnsi"/>
          <w:spacing w:val="6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 xml:space="preserve">сам </w:t>
      </w:r>
      <w:r w:rsidRPr="00DF3A26">
        <w:rPr>
          <w:rFonts w:eastAsiaTheme="minorHAnsi"/>
          <w:szCs w:val="28"/>
          <w:lang w:eastAsia="en-US"/>
        </w:rPr>
        <w:t xml:space="preserve">Договор расторгается в одностороннем внесудебном порядке по инициативе </w:t>
      </w:r>
      <w:r w:rsidRPr="00DF3A26">
        <w:rPr>
          <w:rFonts w:eastAsiaTheme="minorHAnsi"/>
          <w:spacing w:val="-2"/>
          <w:szCs w:val="28"/>
          <w:lang w:eastAsia="en-US"/>
        </w:rPr>
        <w:t>Исполнителя.</w:t>
      </w:r>
      <w:r w:rsidRPr="00DF3A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Договор считается расторгнутым на следующий день после направления Заказчику уведомления о расторжении.</w:t>
      </w:r>
    </w:p>
    <w:p w14:paraId="5CB1B670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hanging="1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 случае повреждения места для размещения нестационарного торгового объекта, а также иного имущества Исполнителя членами коллектива/сотрудниками Заказчика или посторонними лицами, Заказчик восстанавливает поврежденное имущество за счет собственных средств в срок, указанный Исполнителем в соответствующем уведомлении.</w:t>
      </w:r>
    </w:p>
    <w:p w14:paraId="28B0C88C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hanging="1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Если Заказчик по окончании срока Договора возвращает имущество в ненадлежащем состоянии, то он полностью возмещает причиненный ущерб в соответствии с действующим законодательством, в срок, указанный Исполнителем в соответствующем уведомлении.</w:t>
      </w:r>
    </w:p>
    <w:p w14:paraId="210A5EE1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  <w:tab w:val="left" w:pos="709"/>
        </w:tabs>
        <w:autoSpaceDE w:val="0"/>
        <w:autoSpaceDN w:val="0"/>
        <w:spacing w:after="200" w:line="322" w:lineRule="exact"/>
        <w:ind w:left="0" w:right="-2" w:hanging="1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 В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случае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если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Заказчик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установленный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настоящим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Договором</w:t>
      </w:r>
      <w:r w:rsidRPr="00DF3A26">
        <w:rPr>
          <w:rFonts w:eastAsiaTheme="minorHAnsi"/>
          <w:spacing w:val="80"/>
          <w:szCs w:val="22"/>
          <w:lang w:eastAsia="en-US"/>
        </w:rPr>
        <w:t xml:space="preserve"> </w:t>
      </w:r>
      <w:r w:rsidRPr="00DF3A26">
        <w:rPr>
          <w:rFonts w:eastAsiaTheme="minorHAnsi"/>
          <w:spacing w:val="-4"/>
          <w:szCs w:val="22"/>
          <w:lang w:eastAsia="en-US"/>
        </w:rPr>
        <w:t>срок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6"/>
          <w:szCs w:val="22"/>
          <w:lang w:eastAsia="en-US"/>
        </w:rPr>
        <w:t xml:space="preserve">не </w:t>
      </w:r>
      <w:r w:rsidRPr="00DF3A26">
        <w:rPr>
          <w:rFonts w:eastAsiaTheme="minorHAnsi"/>
          <w:spacing w:val="-2"/>
          <w:szCs w:val="22"/>
          <w:lang w:eastAsia="en-US"/>
        </w:rPr>
        <w:t xml:space="preserve">принял место </w:t>
      </w:r>
      <w:r w:rsidRPr="00DF3A26">
        <w:rPr>
          <w:rFonts w:eastAsiaTheme="minorHAnsi"/>
          <w:szCs w:val="22"/>
          <w:lang w:eastAsia="en-US"/>
        </w:rPr>
        <w:t>для размещения нестационарного торгового объекта (тележки)</w:t>
      </w:r>
      <w:r w:rsidRPr="00DF3A26">
        <w:rPr>
          <w:rFonts w:eastAsiaTheme="minorHAnsi"/>
          <w:spacing w:val="-2"/>
          <w:szCs w:val="22"/>
          <w:lang w:eastAsia="en-US"/>
        </w:rPr>
        <w:t>,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6"/>
          <w:szCs w:val="22"/>
          <w:lang w:eastAsia="en-US"/>
        </w:rPr>
        <w:t>то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6"/>
          <w:szCs w:val="22"/>
          <w:lang w:eastAsia="en-US"/>
        </w:rPr>
        <w:t>он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обязан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уплатить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 xml:space="preserve">установленную </w:t>
      </w:r>
      <w:r w:rsidRPr="00DF3A26">
        <w:rPr>
          <w:rFonts w:eastAsiaTheme="minorHAnsi"/>
          <w:szCs w:val="22"/>
          <w:lang w:eastAsia="en-US"/>
        </w:rPr>
        <w:t>Договором плату за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Услуги за весь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период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 xml:space="preserve">просрочки принятия места для размещения нестационарного торгового объекта. Если Заказчик не возвратил переданное место для размещения нестационарного торгового объекта (тележки) либо возвратил его </w:t>
      </w:r>
      <w:r w:rsidRPr="00DF3A26">
        <w:rPr>
          <w:rFonts w:eastAsiaTheme="minorHAnsi"/>
          <w:spacing w:val="-2"/>
          <w:szCs w:val="22"/>
          <w:lang w:eastAsia="en-US"/>
        </w:rPr>
        <w:t>несвоевременно,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6"/>
          <w:szCs w:val="22"/>
          <w:lang w:eastAsia="en-US"/>
        </w:rPr>
        <w:t>он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обязан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lastRenderedPageBreak/>
        <w:t>уплатить</w:t>
      </w:r>
      <w:r w:rsidRPr="00DF3A26">
        <w:rPr>
          <w:rFonts w:eastAsiaTheme="minorHAnsi"/>
          <w:szCs w:val="22"/>
          <w:lang w:eastAsia="en-US"/>
        </w:rPr>
        <w:t xml:space="preserve"> плату </w:t>
      </w:r>
      <w:r w:rsidRPr="00DF3A26">
        <w:rPr>
          <w:rFonts w:eastAsiaTheme="minorHAnsi"/>
          <w:spacing w:val="-6"/>
          <w:szCs w:val="22"/>
          <w:lang w:eastAsia="en-US"/>
        </w:rPr>
        <w:t>за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Услуги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10"/>
          <w:szCs w:val="22"/>
          <w:lang w:eastAsia="en-US"/>
        </w:rPr>
        <w:t>в</w:t>
      </w:r>
      <w:r w:rsidRPr="00DF3A26">
        <w:rPr>
          <w:rFonts w:eastAsiaTheme="minorHAnsi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 xml:space="preserve">установленном </w:t>
      </w:r>
      <w:r w:rsidRPr="00DF3A26">
        <w:rPr>
          <w:rFonts w:eastAsiaTheme="minorHAnsi"/>
          <w:szCs w:val="22"/>
          <w:lang w:eastAsia="en-US"/>
        </w:rPr>
        <w:t>Договором размере</w:t>
      </w:r>
      <w:r w:rsidRPr="00DF3A26">
        <w:rPr>
          <w:rFonts w:eastAsiaTheme="minorHAnsi"/>
          <w:spacing w:val="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за</w:t>
      </w:r>
      <w:r w:rsidRPr="00DF3A26">
        <w:rPr>
          <w:rFonts w:eastAsiaTheme="minorHAnsi"/>
          <w:spacing w:val="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все</w:t>
      </w:r>
      <w:r w:rsidRPr="00DF3A26">
        <w:rPr>
          <w:rFonts w:eastAsiaTheme="minorHAnsi"/>
          <w:spacing w:val="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время</w:t>
      </w:r>
      <w:r w:rsidRPr="00DF3A26">
        <w:rPr>
          <w:rFonts w:eastAsiaTheme="minorHAnsi"/>
          <w:spacing w:val="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просрочки.</w:t>
      </w:r>
      <w:r w:rsidRPr="00DF3A26">
        <w:rPr>
          <w:rFonts w:eastAsiaTheme="minorHAnsi"/>
          <w:spacing w:val="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При</w:t>
      </w:r>
      <w:r w:rsidRPr="00DF3A26">
        <w:rPr>
          <w:rFonts w:eastAsiaTheme="minorHAnsi"/>
          <w:spacing w:val="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этом срок</w:t>
      </w:r>
      <w:r w:rsidRPr="00DF3A26">
        <w:rPr>
          <w:rFonts w:eastAsiaTheme="minorHAnsi"/>
          <w:spacing w:val="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действия</w:t>
      </w:r>
      <w:r w:rsidRPr="00DF3A26">
        <w:rPr>
          <w:rFonts w:eastAsiaTheme="minorHAnsi"/>
          <w:spacing w:val="1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8"/>
          <w:lang w:eastAsia="en-US"/>
        </w:rPr>
        <w:t xml:space="preserve">настоящего </w:t>
      </w:r>
      <w:r w:rsidRPr="00DF3A26">
        <w:rPr>
          <w:rFonts w:eastAsiaTheme="minorHAnsi"/>
          <w:szCs w:val="28"/>
          <w:lang w:eastAsia="en-US"/>
        </w:rPr>
        <w:t>Договора</w:t>
      </w:r>
      <w:r w:rsidRPr="00DF3A26">
        <w:rPr>
          <w:rFonts w:eastAsiaTheme="minorHAnsi"/>
          <w:spacing w:val="-7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не</w:t>
      </w:r>
      <w:r w:rsidRPr="00DF3A26">
        <w:rPr>
          <w:rFonts w:eastAsiaTheme="minorHAnsi"/>
          <w:spacing w:val="-3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считается</w:t>
      </w:r>
      <w:r w:rsidRPr="00DF3A26">
        <w:rPr>
          <w:rFonts w:eastAsiaTheme="minorHAnsi"/>
          <w:spacing w:val="-3"/>
          <w:szCs w:val="28"/>
          <w:lang w:eastAsia="en-US"/>
        </w:rPr>
        <w:t xml:space="preserve"> </w:t>
      </w:r>
      <w:r w:rsidRPr="00DF3A26">
        <w:rPr>
          <w:rFonts w:eastAsiaTheme="minorHAnsi"/>
          <w:spacing w:val="-2"/>
          <w:szCs w:val="28"/>
          <w:lang w:eastAsia="en-US"/>
        </w:rPr>
        <w:t>продленным.</w:t>
      </w:r>
    </w:p>
    <w:p w14:paraId="25E6A42C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hanging="1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 неисполнение обязательств по содержанию прилегающей территории в надлежащем санитарном состоянии Заказчик уплачивает штраф в размере месячной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платы за Услуги. Уплата штрафа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 освобождает Заказчика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от выполнения лежащих на нем обязательств по содержанию прилегающей территории в надлежащем санитарном состоянии.</w:t>
      </w:r>
    </w:p>
    <w:p w14:paraId="1C34FBEF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За самовольное проведение переоборудования и перепланировки торгового места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Заказчик уплачивает штраф в размере 3 (трех) месячных размеров платы за Услуги.</w:t>
      </w:r>
    </w:p>
    <w:p w14:paraId="37B1D26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8"/>
          <w:lang w:eastAsia="en-US"/>
        </w:rPr>
        <w:t>В</w:t>
      </w:r>
      <w:r w:rsidRPr="00DF3A26">
        <w:rPr>
          <w:rFonts w:eastAsiaTheme="minorHAnsi"/>
          <w:spacing w:val="52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случае</w:t>
      </w:r>
      <w:r w:rsidRPr="00DF3A26">
        <w:rPr>
          <w:rFonts w:eastAsiaTheme="minorHAnsi"/>
          <w:spacing w:val="53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нарушения</w:t>
      </w:r>
      <w:r w:rsidRPr="00DF3A26">
        <w:rPr>
          <w:rFonts w:eastAsiaTheme="minorHAnsi"/>
          <w:spacing w:val="54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Заказчиком</w:t>
      </w:r>
      <w:r w:rsidRPr="00DF3A26">
        <w:rPr>
          <w:rFonts w:eastAsiaTheme="minorHAnsi"/>
          <w:spacing w:val="52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пунктов</w:t>
      </w:r>
      <w:r w:rsidRPr="00DF3A26">
        <w:rPr>
          <w:rFonts w:eastAsiaTheme="minorHAnsi"/>
          <w:spacing w:val="53"/>
          <w:szCs w:val="28"/>
          <w:lang w:eastAsia="en-US"/>
        </w:rPr>
        <w:t xml:space="preserve"> </w:t>
      </w:r>
      <w:r w:rsidRPr="00DF3A26">
        <w:rPr>
          <w:rFonts w:eastAsiaTheme="minorHAnsi"/>
          <w:szCs w:val="28"/>
          <w:lang w:eastAsia="en-US"/>
        </w:rPr>
        <w:t>3.3.2.</w:t>
      </w:r>
      <w:r w:rsidRPr="00DF3A26">
        <w:rPr>
          <w:rFonts w:eastAsiaTheme="minorHAnsi"/>
          <w:spacing w:val="53"/>
          <w:szCs w:val="28"/>
          <w:lang w:eastAsia="en-US"/>
        </w:rPr>
        <w:t>,</w:t>
      </w:r>
      <w:r w:rsidRPr="00DF3A26">
        <w:rPr>
          <w:rFonts w:eastAsiaTheme="minorHAnsi"/>
          <w:szCs w:val="28"/>
          <w:lang w:eastAsia="en-US"/>
        </w:rPr>
        <w:t>3.3.5,</w:t>
      </w:r>
      <w:r w:rsidRPr="00DF3A26">
        <w:rPr>
          <w:rFonts w:eastAsiaTheme="minorHAnsi"/>
          <w:spacing w:val="53"/>
          <w:szCs w:val="28"/>
          <w:lang w:eastAsia="en-US"/>
        </w:rPr>
        <w:t xml:space="preserve"> </w:t>
      </w:r>
      <w:r w:rsidRPr="00DF3A26">
        <w:rPr>
          <w:rFonts w:eastAsiaTheme="minorHAnsi"/>
          <w:spacing w:val="-2"/>
          <w:szCs w:val="28"/>
          <w:lang w:eastAsia="en-US"/>
        </w:rPr>
        <w:t>3.3.6, 3.3.7, 3.3.9, 3.3.11, 3.3.12.</w:t>
      </w:r>
      <w:r w:rsidRPr="00DF3A26">
        <w:rPr>
          <w:rFonts w:eastAsiaTheme="minorHAnsi"/>
          <w:szCs w:val="28"/>
          <w:lang w:eastAsia="en-US"/>
        </w:rPr>
        <w:t xml:space="preserve"> Договора Заказчик выплачивает Исполнителю штраф в размере 30 000 (Тридцати тысяч) рублей за каждое выявленное нарушение.</w:t>
      </w:r>
    </w:p>
    <w:p w14:paraId="3BE14CFA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За неисполнение или ненадлежащее исполнение иных условий настоящего Договора, Заказчик уплачивает штраф в размере месячной платы за </w:t>
      </w:r>
      <w:r w:rsidRPr="00DF3A26">
        <w:rPr>
          <w:rFonts w:eastAsiaTheme="minorHAnsi"/>
          <w:spacing w:val="-2"/>
          <w:szCs w:val="22"/>
          <w:lang w:eastAsia="en-US"/>
        </w:rPr>
        <w:t>Услуги.</w:t>
      </w:r>
    </w:p>
    <w:p w14:paraId="4D52D5F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Уплата штрафов, предусмотренных настоящим </w:t>
      </w:r>
      <w:hyperlink r:id="rId22">
        <w:r w:rsidRPr="00DF3A26">
          <w:rPr>
            <w:rFonts w:eastAsiaTheme="minorHAnsi"/>
            <w:szCs w:val="22"/>
            <w:lang w:eastAsia="en-US"/>
          </w:rPr>
          <w:t>разделом Д</w:t>
        </w:r>
      </w:hyperlink>
      <w:r w:rsidRPr="00DF3A26">
        <w:rPr>
          <w:rFonts w:eastAsiaTheme="minorHAnsi"/>
          <w:szCs w:val="22"/>
          <w:lang w:eastAsia="en-US"/>
        </w:rPr>
        <w:t>оговора, не освобождает Заказчика от выполнения лежащих на нем соответствующих обязательств по настоящему Договору.</w:t>
      </w:r>
    </w:p>
    <w:p w14:paraId="1E68CDB2" w14:textId="77777777" w:rsidR="00DF3A26" w:rsidRPr="00DF3A26" w:rsidRDefault="00DF3A26" w:rsidP="00DF3A26">
      <w:pPr>
        <w:widowControl w:val="0"/>
        <w:numPr>
          <w:ilvl w:val="0"/>
          <w:numId w:val="33"/>
        </w:numPr>
        <w:tabs>
          <w:tab w:val="left" w:pos="142"/>
        </w:tabs>
        <w:autoSpaceDE w:val="0"/>
        <w:autoSpaceDN w:val="0"/>
        <w:spacing w:after="200" w:line="276" w:lineRule="auto"/>
        <w:ind w:left="341" w:right="1389" w:hanging="57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СРОК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ДЕЙСТВИЯ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ДОГОВОРА,</w:t>
      </w:r>
      <w:r w:rsidRPr="00DF3A26">
        <w:rPr>
          <w:rFonts w:eastAsiaTheme="minorHAnsi"/>
          <w:spacing w:val="-1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ИЗМЕНЕНИЕ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 xml:space="preserve">РАСТОРЖЕНИЕ </w:t>
      </w:r>
      <w:r w:rsidRPr="00DF3A26">
        <w:rPr>
          <w:rFonts w:eastAsiaTheme="minorHAnsi"/>
          <w:spacing w:val="-2"/>
          <w:szCs w:val="22"/>
          <w:lang w:eastAsia="en-US"/>
        </w:rPr>
        <w:t>ДОГОВОРА</w:t>
      </w:r>
    </w:p>
    <w:p w14:paraId="35A7F59D" w14:textId="77777777" w:rsidR="00DF3A26" w:rsidRPr="00DF3A26" w:rsidRDefault="00DF3A26" w:rsidP="0085421A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ind w:left="0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Срок</w:t>
      </w:r>
      <w:r w:rsidRPr="00DF3A26">
        <w:rPr>
          <w:rFonts w:eastAsiaTheme="minorHAnsi"/>
          <w:spacing w:val="62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действия</w:t>
      </w:r>
      <w:r w:rsidRPr="00DF3A26">
        <w:rPr>
          <w:rFonts w:eastAsiaTheme="minorHAnsi"/>
          <w:spacing w:val="63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Договора</w:t>
      </w:r>
      <w:r w:rsidRPr="00DF3A26">
        <w:rPr>
          <w:rFonts w:eastAsiaTheme="minorHAnsi"/>
          <w:spacing w:val="63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с</w:t>
      </w:r>
      <w:r w:rsidRPr="00DF3A26">
        <w:rPr>
          <w:rFonts w:eastAsiaTheme="minorHAnsi"/>
          <w:spacing w:val="63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даты</w:t>
      </w:r>
      <w:r w:rsidRPr="00DF3A26">
        <w:rPr>
          <w:rFonts w:eastAsiaTheme="minorHAnsi"/>
          <w:spacing w:val="65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его</w:t>
      </w:r>
      <w:r w:rsidRPr="00DF3A26">
        <w:rPr>
          <w:rFonts w:eastAsiaTheme="minorHAnsi"/>
          <w:spacing w:val="63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заключения</w:t>
      </w:r>
      <w:r w:rsidRPr="00DF3A26">
        <w:rPr>
          <w:rFonts w:eastAsiaTheme="minorHAnsi"/>
          <w:spacing w:val="63"/>
          <w:szCs w:val="22"/>
          <w:lang w:eastAsia="en-US"/>
        </w:rPr>
        <w:t xml:space="preserve">   </w:t>
      </w:r>
      <w:r w:rsidRPr="00DF3A26">
        <w:rPr>
          <w:rFonts w:eastAsiaTheme="minorHAnsi"/>
          <w:szCs w:val="22"/>
          <w:lang w:eastAsia="en-US"/>
        </w:rPr>
        <w:t>и</w:t>
      </w:r>
      <w:r w:rsidRPr="00DF3A26">
        <w:rPr>
          <w:rFonts w:eastAsiaTheme="minorHAnsi"/>
          <w:spacing w:val="63"/>
          <w:szCs w:val="22"/>
          <w:lang w:eastAsia="en-US"/>
        </w:rPr>
        <w:t xml:space="preserve">   </w:t>
      </w:r>
      <w:r w:rsidRPr="00DF3A26">
        <w:rPr>
          <w:rFonts w:eastAsiaTheme="minorHAnsi"/>
          <w:spacing w:val="-5"/>
          <w:szCs w:val="22"/>
          <w:lang w:eastAsia="en-US"/>
        </w:rPr>
        <w:t>до</w:t>
      </w:r>
    </w:p>
    <w:p w14:paraId="07865A9C" w14:textId="31F3B733" w:rsidR="00DF3A26" w:rsidRPr="00DF3A26" w:rsidRDefault="00DF3A26" w:rsidP="0085421A">
      <w:pPr>
        <w:widowControl w:val="0"/>
        <w:tabs>
          <w:tab w:val="left" w:pos="709"/>
          <w:tab w:val="left" w:pos="2948"/>
          <w:tab w:val="left" w:pos="5547"/>
        </w:tabs>
        <w:autoSpaceDE w:val="0"/>
        <w:autoSpaceDN w:val="0"/>
        <w:jc w:val="both"/>
        <w:rPr>
          <w:szCs w:val="28"/>
          <w:lang w:eastAsia="en-US"/>
        </w:rPr>
      </w:pPr>
      <w:proofErr w:type="gramStart"/>
      <w:r w:rsidRPr="00DF3A26">
        <w:rPr>
          <w:szCs w:val="28"/>
          <w:lang w:eastAsia="en-US"/>
        </w:rPr>
        <w:t>«</w:t>
      </w:r>
      <w:r w:rsidRPr="00DF3A26">
        <w:rPr>
          <w:spacing w:val="80"/>
          <w:szCs w:val="28"/>
          <w:u w:val="single"/>
          <w:lang w:eastAsia="en-US"/>
        </w:rPr>
        <w:t xml:space="preserve">  </w:t>
      </w:r>
      <w:r w:rsidRPr="00DF3A26">
        <w:rPr>
          <w:szCs w:val="28"/>
          <w:lang w:eastAsia="en-US"/>
        </w:rPr>
        <w:t>»</w:t>
      </w:r>
      <w:proofErr w:type="gramEnd"/>
      <w:r w:rsidRPr="00DF3A26">
        <w:rPr>
          <w:szCs w:val="28"/>
          <w:u w:val="single"/>
          <w:lang w:eastAsia="en-US"/>
        </w:rPr>
        <w:tab/>
      </w:r>
      <w:r w:rsidR="0085421A">
        <w:rPr>
          <w:szCs w:val="28"/>
          <w:u w:val="single"/>
          <w:lang w:eastAsia="en-US"/>
        </w:rPr>
        <w:t xml:space="preserve">                </w:t>
      </w:r>
      <w:r w:rsidRPr="00DF3A26">
        <w:rPr>
          <w:szCs w:val="28"/>
          <w:lang w:eastAsia="en-US"/>
        </w:rPr>
        <w:t>20</w:t>
      </w:r>
      <w:r w:rsidRPr="00DF3A26">
        <w:rPr>
          <w:spacing w:val="40"/>
          <w:szCs w:val="28"/>
          <w:u w:val="single"/>
          <w:lang w:eastAsia="en-US"/>
        </w:rPr>
        <w:t xml:space="preserve"> </w:t>
      </w:r>
      <w:r w:rsidRPr="00DF3A26">
        <w:rPr>
          <w:szCs w:val="28"/>
          <w:lang w:eastAsia="en-US"/>
        </w:rPr>
        <w:t xml:space="preserve">г., а в части взаиморасчетов - до полного исполнения Сторонами своих обязательств. </w:t>
      </w:r>
    </w:p>
    <w:p w14:paraId="484ECC97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214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Договор не считается возобновленным, если Заказчик продолжает пользоваться местом для размещения нестационарного торгового объекта для продажи товаров после истечения срока действия Договора.</w:t>
      </w:r>
    </w:p>
    <w:p w14:paraId="120BA65C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26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Изменение условий настоящего Договора допускается в случаях, предусмотренных законодательством Российской Федерации. Изменения оформляются в письменном виде путем подписания Сторонами дополнительных соглашений к Договору.</w:t>
      </w:r>
    </w:p>
    <w:p w14:paraId="63F9C14E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168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Настоящий Договор может быть расторгнут досрочно по соглашению Сторон, по решению суда, а также в случае одностороннего отказа Стороны от исполнения Договора в соответствии с гражданским законодательством Российской Федерации и условиями настоящего Договора.</w:t>
      </w:r>
    </w:p>
    <w:p w14:paraId="7F79BBC7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072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Каждая из Сторон вправе в любое время отказаться от Договора, письменно предупредив об этом другую Сторону не менее чем за 30 (Тридцать) </w:t>
      </w:r>
      <w:r w:rsidRPr="00DF3A26">
        <w:rPr>
          <w:rFonts w:eastAsiaTheme="minorHAnsi"/>
          <w:szCs w:val="22"/>
          <w:lang w:eastAsia="en-US"/>
        </w:rPr>
        <w:lastRenderedPageBreak/>
        <w:t>календарных дней, если иной срок не установлен настоящим Договором.</w:t>
      </w:r>
    </w:p>
    <w:p w14:paraId="7C25B774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144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В случае неоплаты Заказчиком Услуг по Договору в течение 5 (Пяти) рабочих дней от предусмотренных Договором сроков, Исполнитель имеет право на односторонний отказ от Договора путем уведомления Заказчика в предусмотренном разделом 7 Договора порядке. </w:t>
      </w:r>
    </w:p>
    <w:p w14:paraId="4DFBC836" w14:textId="77777777" w:rsidR="00DF3A26" w:rsidRPr="00DF3A26" w:rsidRDefault="00DF3A26" w:rsidP="00DF3A26">
      <w:pPr>
        <w:widowControl w:val="0"/>
        <w:tabs>
          <w:tab w:val="left" w:pos="709"/>
          <w:tab w:val="left" w:pos="1144"/>
        </w:tabs>
        <w:autoSpaceDE w:val="0"/>
        <w:autoSpaceDN w:val="0"/>
        <w:ind w:right="-2"/>
        <w:jc w:val="both"/>
        <w:rPr>
          <w:rFonts w:eastAsiaTheme="minorHAnsi"/>
          <w:szCs w:val="22"/>
          <w:lang w:eastAsia="en-US"/>
        </w:rPr>
      </w:pPr>
    </w:p>
    <w:p w14:paraId="4F3CAF2F" w14:textId="77777777" w:rsidR="00DF3A26" w:rsidRPr="00DF3A26" w:rsidRDefault="00DF3A26" w:rsidP="0085421A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200" w:line="322" w:lineRule="exact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ОФИЦИАЛЬНЫЕ</w:t>
      </w:r>
      <w:r w:rsidRPr="00DF3A26">
        <w:rPr>
          <w:rFonts w:eastAsiaTheme="minorHAnsi"/>
          <w:spacing w:val="-15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УВЕДОМЛЕНИЯ</w:t>
      </w:r>
    </w:p>
    <w:p w14:paraId="661989AB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Все сообщения по настоящему Договору, которым Стороны намерены придать официальный характер, осуществляются Сторонами в форме уведомлений, требования по оформлению которых предусмотрены настоящим разделом Договора.</w:t>
      </w:r>
    </w:p>
    <w:p w14:paraId="7CC35F07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070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Уведомление составляется Стороной на её бланке, нумеруется и датируется, вносится в реестр исходящей корреспонденции, подписывается руководителем либо иным уполномоченным лицом, содержит контактные данные. В случае подписания уведомления не руководителем организации, к уведомлению прикладывается надлежащим образом заверенная доверенность или копия иного документа, содержащая соответствующие полномочия.</w:t>
      </w:r>
    </w:p>
    <w:p w14:paraId="6E217DAF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108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течение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1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(Одного)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рабочего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дня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после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подписания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руководителем</w:t>
      </w:r>
      <w:r w:rsidRPr="00DF3A26">
        <w:rPr>
          <w:rFonts w:eastAsiaTheme="minorHAnsi"/>
          <w:spacing w:val="4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или иным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уполномоченным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лицом,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уведомление</w:t>
      </w:r>
      <w:r w:rsidRPr="00DF3A26">
        <w:rPr>
          <w:rFonts w:eastAsiaTheme="minorHAnsi"/>
          <w:spacing w:val="-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направляется</w:t>
      </w:r>
      <w:r w:rsidRPr="00DF3A26">
        <w:rPr>
          <w:rFonts w:eastAsiaTheme="minorHAnsi"/>
          <w:spacing w:val="-8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электронной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почте:</w:t>
      </w:r>
    </w:p>
    <w:p w14:paraId="15DFA361" w14:textId="77777777" w:rsidR="00DF3A26" w:rsidRPr="00720609" w:rsidRDefault="00DF3A26" w:rsidP="00DF3A26">
      <w:pPr>
        <w:widowControl w:val="0"/>
        <w:numPr>
          <w:ilvl w:val="0"/>
          <w:numId w:val="31"/>
        </w:numPr>
        <w:tabs>
          <w:tab w:val="left" w:pos="0"/>
          <w:tab w:val="left" w:pos="709"/>
        </w:tabs>
        <w:autoSpaceDE w:val="0"/>
        <w:autoSpaceDN w:val="0"/>
        <w:spacing w:after="200" w:line="276" w:lineRule="auto"/>
        <w:ind w:right="-2"/>
        <w:rPr>
          <w:rFonts w:eastAsiaTheme="minorHAnsi"/>
          <w:szCs w:val="22"/>
          <w:lang w:eastAsia="en-US"/>
        </w:rPr>
      </w:pPr>
      <w:r w:rsidRPr="00720609">
        <w:rPr>
          <w:rFonts w:eastAsiaTheme="minorHAnsi"/>
          <w:szCs w:val="22"/>
          <w:lang w:eastAsia="en-US"/>
        </w:rPr>
        <w:t>Исполнителю:</w:t>
      </w:r>
      <w:r w:rsidRPr="00720609">
        <w:rPr>
          <w:rFonts w:eastAsiaTheme="minorHAnsi"/>
          <w:spacing w:val="-11"/>
          <w:szCs w:val="22"/>
          <w:lang w:eastAsia="en-US"/>
        </w:rPr>
        <w:t xml:space="preserve"> </w:t>
      </w:r>
      <w:hyperlink r:id="rId23">
        <w:r w:rsidRPr="00720609">
          <w:rPr>
            <w:rFonts w:eastAsiaTheme="minorHAnsi"/>
            <w:spacing w:val="-2"/>
            <w:szCs w:val="22"/>
            <w:lang w:eastAsia="en-US"/>
          </w:rPr>
          <w:t>kreml_nn@mail.ru;</w:t>
        </w:r>
      </w:hyperlink>
    </w:p>
    <w:p w14:paraId="3F8B7D01" w14:textId="77777777" w:rsidR="00DF3A26" w:rsidRPr="00DF3A26" w:rsidRDefault="00DF3A26" w:rsidP="00DF3A26">
      <w:pPr>
        <w:widowControl w:val="0"/>
        <w:numPr>
          <w:ilvl w:val="0"/>
          <w:numId w:val="31"/>
        </w:numPr>
        <w:tabs>
          <w:tab w:val="left" w:pos="0"/>
          <w:tab w:val="left" w:pos="709"/>
          <w:tab w:val="left" w:pos="4806"/>
        </w:tabs>
        <w:autoSpaceDE w:val="0"/>
        <w:autoSpaceDN w:val="0"/>
        <w:spacing w:after="200" w:line="276" w:lineRule="auto"/>
        <w:ind w:right="-2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Заказчику: </w:t>
      </w:r>
      <w:r w:rsidRPr="00DF3A26">
        <w:rPr>
          <w:rFonts w:eastAsiaTheme="minorHAnsi"/>
          <w:szCs w:val="22"/>
          <w:u w:val="single"/>
          <w:lang w:eastAsia="en-US"/>
        </w:rPr>
        <w:tab/>
      </w:r>
    </w:p>
    <w:p w14:paraId="6547751D" w14:textId="77777777" w:rsidR="00DF3A26" w:rsidRPr="00DF3A26" w:rsidRDefault="00DF3A26" w:rsidP="00DF3A26">
      <w:pPr>
        <w:widowControl w:val="0"/>
        <w:tabs>
          <w:tab w:val="left" w:pos="0"/>
          <w:tab w:val="left" w:pos="709"/>
        </w:tabs>
        <w:autoSpaceDE w:val="0"/>
        <w:autoSpaceDN w:val="0"/>
        <w:ind w:right="-2"/>
        <w:rPr>
          <w:szCs w:val="28"/>
          <w:lang w:eastAsia="en-US"/>
        </w:rPr>
      </w:pPr>
      <w:r w:rsidRPr="00DF3A26">
        <w:rPr>
          <w:szCs w:val="28"/>
          <w:lang w:eastAsia="en-US"/>
        </w:rPr>
        <w:t xml:space="preserve">Днем получения уведомления считается дата его направления Стороной другой </w:t>
      </w:r>
      <w:r w:rsidRPr="00DF3A26">
        <w:rPr>
          <w:spacing w:val="-2"/>
          <w:szCs w:val="28"/>
          <w:lang w:eastAsia="en-US"/>
        </w:rPr>
        <w:t>Стороне.</w:t>
      </w:r>
    </w:p>
    <w:p w14:paraId="0164CD01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709"/>
          <w:tab w:val="left" w:pos="1096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Получившая уведомление Сторона обязана его зарегистрировать в реестре входящей корреспонденции и в течение 1 (Одного) рабочего дня с даты регистрации сообщить другой Стороне регистрационные данные входящего </w:t>
      </w:r>
      <w:r w:rsidRPr="00DF3A26">
        <w:rPr>
          <w:rFonts w:eastAsiaTheme="minorHAnsi"/>
          <w:spacing w:val="-2"/>
          <w:szCs w:val="22"/>
          <w:lang w:eastAsia="en-US"/>
        </w:rPr>
        <w:t>документа.</w:t>
      </w:r>
    </w:p>
    <w:p w14:paraId="13194F52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0"/>
          <w:tab w:val="left" w:pos="709"/>
          <w:tab w:val="left" w:pos="1240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Стороны соглашаются с достаточностью направления официальных уведомлений по адресам, указанным в п.7.3. Договора и гарантируют то, что указанные адреса являются действующими, своевременное получение и регистрацию уведомлений, а также предоставление информации об их регистрации другой Стороне.</w:t>
      </w:r>
    </w:p>
    <w:p w14:paraId="4D04B9DB" w14:textId="77777777" w:rsidR="00DF3A26" w:rsidRPr="00DF3A26" w:rsidRDefault="00DF3A26" w:rsidP="00DF3A26">
      <w:pPr>
        <w:widowControl w:val="0"/>
        <w:tabs>
          <w:tab w:val="left" w:pos="567"/>
        </w:tabs>
        <w:autoSpaceDE w:val="0"/>
        <w:autoSpaceDN w:val="0"/>
        <w:ind w:right="-2"/>
        <w:jc w:val="both"/>
        <w:rPr>
          <w:szCs w:val="28"/>
          <w:lang w:eastAsia="en-US"/>
        </w:rPr>
      </w:pPr>
      <w:r w:rsidRPr="00DF3A26">
        <w:rPr>
          <w:szCs w:val="28"/>
          <w:lang w:eastAsia="en-US"/>
        </w:rPr>
        <w:t xml:space="preserve">Сторона, не надлежащим образом исполнившая обязательства, указанные в п.п.7.4. и 7.5. Договора, несет ответственность в соответствии с действующим законодательством и настоящим Договором, а также не вправе ссылаться на то, что соответствующее уведомление не было ею получено, или было получено с </w:t>
      </w:r>
      <w:r w:rsidRPr="00DF3A26">
        <w:rPr>
          <w:szCs w:val="28"/>
          <w:lang w:eastAsia="en-US"/>
        </w:rPr>
        <w:lastRenderedPageBreak/>
        <w:t>нарушением сроков.</w:t>
      </w:r>
    </w:p>
    <w:p w14:paraId="495AED53" w14:textId="77777777" w:rsidR="00DF3A26" w:rsidRPr="00DF3A26" w:rsidRDefault="00DF3A26" w:rsidP="00DF3A26">
      <w:pPr>
        <w:tabs>
          <w:tab w:val="left" w:pos="567"/>
          <w:tab w:val="left" w:pos="1070"/>
        </w:tabs>
        <w:spacing w:after="200" w:line="276" w:lineRule="auto"/>
        <w:ind w:right="-2"/>
        <w:contextualSpacing/>
        <w:rPr>
          <w:rFonts w:eastAsiaTheme="minorHAnsi"/>
          <w:szCs w:val="22"/>
          <w:lang w:eastAsia="en-US"/>
        </w:rPr>
      </w:pPr>
    </w:p>
    <w:p w14:paraId="404F5461" w14:textId="77777777" w:rsidR="00DF3A26" w:rsidRPr="00DF3A26" w:rsidRDefault="00DF3A26" w:rsidP="0085421A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after="200" w:line="276" w:lineRule="auto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ПОРЯДОК</w:t>
      </w:r>
      <w:r w:rsidRPr="00DF3A26">
        <w:rPr>
          <w:rFonts w:eastAsiaTheme="minorHAnsi"/>
          <w:spacing w:val="-1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РАЗРЕШЕНИЯ</w:t>
      </w:r>
      <w:r w:rsidRPr="00DF3A26">
        <w:rPr>
          <w:rFonts w:eastAsiaTheme="minorHAnsi"/>
          <w:spacing w:val="-9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СПОРОВ</w:t>
      </w:r>
    </w:p>
    <w:p w14:paraId="3E64F52A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Если иное прямо не предусмотрено действующим законодательством Российской Федерации либо Договором, а также иным образом не согласовано Сторонами, все споры и разногласия, возникающие между Сторонами в связи с исполнением обязательств по настоящему Договору, разрешаются Сторонами путем переговоров, путем направления претензий со сроком их рассмотрения не более 5 (Пяти) рабочих дней.</w:t>
      </w:r>
    </w:p>
    <w:p w14:paraId="421E23A0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 случае невозможности урегулирования споров и разногласий путем переговоров в течение 5 (Пяти) рабочих дней, споры могут быть переданы на рассмотрение в Арбитражный суд Нижегородской области.</w:t>
      </w:r>
    </w:p>
    <w:p w14:paraId="3434451D" w14:textId="77777777" w:rsidR="00DF3A26" w:rsidRPr="00DF3A26" w:rsidRDefault="00DF3A26" w:rsidP="0085421A">
      <w:pPr>
        <w:widowControl w:val="0"/>
        <w:numPr>
          <w:ilvl w:val="0"/>
          <w:numId w:val="33"/>
        </w:numPr>
        <w:autoSpaceDE w:val="0"/>
        <w:autoSpaceDN w:val="0"/>
        <w:spacing w:after="200" w:line="320" w:lineRule="exact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ОБСТОЯТЕЛЬСТВА</w:t>
      </w:r>
      <w:r w:rsidRPr="00DF3A26">
        <w:rPr>
          <w:rFonts w:eastAsiaTheme="minorHAnsi"/>
          <w:spacing w:val="-1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НЕПРЕОДОЛИМОЙ</w:t>
      </w:r>
      <w:r w:rsidRPr="00DF3A26">
        <w:rPr>
          <w:rFonts w:eastAsiaTheme="minorHAnsi"/>
          <w:spacing w:val="-16"/>
          <w:szCs w:val="22"/>
          <w:lang w:eastAsia="en-US"/>
        </w:rPr>
        <w:t xml:space="preserve"> </w:t>
      </w:r>
      <w:r w:rsidRPr="00DF3A26">
        <w:rPr>
          <w:rFonts w:eastAsiaTheme="minorHAnsi"/>
          <w:spacing w:val="-4"/>
          <w:szCs w:val="22"/>
          <w:lang w:eastAsia="en-US"/>
        </w:rPr>
        <w:t>СИЛЫ</w:t>
      </w:r>
    </w:p>
    <w:p w14:paraId="544C2B6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567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Стороны освобождаются от ответственности за полное или частичное неисполнение своих обязательств по настоящему Договору, в случае если оно явилось следствием обстоятельств непреодолимой силы, а именно наводнения, пожара, землетрясения, диверсии, военных действий, блокад, изменения законодательства, препятствующих надлежащему исполнению обязательств по настоящему Договору, а также других чрезвычайных обстоятельств, которые возникли после заключения настоящего Договора и непосредственно повлияли на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исполнение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Сторонами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своих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обязательств,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а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также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которые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Стороны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были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 в состоянии предвидеть и предотвратить.</w:t>
      </w:r>
    </w:p>
    <w:p w14:paraId="0929B4EF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При наступлении таких обстоятельств, срок исполнения обязательств по настоящему Договору отодвигается соразмерно времени действия данных обстоятельств постольку, поскольку эти обстоятельства значительно влияют на исполнение настоящего Договора в срок.</w:t>
      </w:r>
    </w:p>
    <w:p w14:paraId="200EF63D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180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3 (Трех) календарных дней с даты возникновения таких обстоятельств, уведомить способом, предусмотренным разделом 7 Договора, другую Сторону об их возникновении, их виде и возможной продолжительности </w:t>
      </w:r>
      <w:r w:rsidRPr="00DF3A26">
        <w:rPr>
          <w:rFonts w:eastAsiaTheme="minorHAnsi"/>
          <w:spacing w:val="-2"/>
          <w:szCs w:val="22"/>
          <w:lang w:eastAsia="en-US"/>
        </w:rPr>
        <w:t>действия.</w:t>
      </w:r>
    </w:p>
    <w:p w14:paraId="79094B96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065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Если данные обстоятельства будут длиться более двух календарных месяцев с даты, соответствующего уведомления, каждая из Сторон вправе расторгнуть настоящий Договор без требования возмещения убытков, понесенных в связи с наступлением таких обстоятельств.</w:t>
      </w:r>
    </w:p>
    <w:p w14:paraId="74A5B9FE" w14:textId="77777777" w:rsidR="00DF3A26" w:rsidRPr="00DF3A26" w:rsidRDefault="00DF3A26" w:rsidP="00DF3A26">
      <w:pPr>
        <w:widowControl w:val="0"/>
        <w:tabs>
          <w:tab w:val="left" w:pos="709"/>
          <w:tab w:val="left" w:pos="1065"/>
        </w:tabs>
        <w:autoSpaceDE w:val="0"/>
        <w:autoSpaceDN w:val="0"/>
        <w:ind w:right="-2"/>
        <w:jc w:val="right"/>
        <w:rPr>
          <w:rFonts w:eastAsiaTheme="minorHAnsi"/>
          <w:szCs w:val="22"/>
          <w:lang w:eastAsia="en-US"/>
        </w:rPr>
      </w:pPr>
    </w:p>
    <w:p w14:paraId="14DD32E6" w14:textId="77777777" w:rsidR="00DF3A26" w:rsidRPr="00DF3A26" w:rsidRDefault="00DF3A26" w:rsidP="0085421A">
      <w:pPr>
        <w:widowControl w:val="0"/>
        <w:numPr>
          <w:ilvl w:val="0"/>
          <w:numId w:val="33"/>
        </w:numPr>
        <w:tabs>
          <w:tab w:val="left" w:pos="0"/>
        </w:tabs>
        <w:autoSpaceDE w:val="0"/>
        <w:autoSpaceDN w:val="0"/>
        <w:spacing w:before="1" w:after="200" w:line="276" w:lineRule="auto"/>
        <w:ind w:left="0" w:firstLine="0"/>
        <w:jc w:val="center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pacing w:val="-2"/>
          <w:szCs w:val="22"/>
          <w:lang w:eastAsia="en-US"/>
        </w:rPr>
        <w:lastRenderedPageBreak/>
        <w:t>ЗАКЛЮЧИТЕЛЬНЫЕ</w:t>
      </w:r>
      <w:r w:rsidRPr="00DF3A26">
        <w:rPr>
          <w:rFonts w:eastAsiaTheme="minorHAnsi"/>
          <w:spacing w:val="10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ПОЛОЖЕНИЯ</w:t>
      </w:r>
    </w:p>
    <w:p w14:paraId="04F64B2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Договор составлен в 2 (двух) экземплярах, по одному экземпляру для каждой из Сторон.</w:t>
      </w:r>
    </w:p>
    <w:p w14:paraId="77AD76A5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215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Все дополнения и изменения к настоящему Договору оформляются в виде дополнительных соглашений, подписанных уполномоченными на то представителями Сторон.</w:t>
      </w:r>
    </w:p>
    <w:p w14:paraId="54AD9E96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 случае изменения у одной из Сторон юридического адреса, адреса фактического местонахождения, почтового адреса, руководителя, иных контактных данных, указанных в тексте Договора, такая Сторона обязана информировать об этом другую Сторону уведомлением о смене контактных данных заблаговременно, но не позднее дня вступления таких изменений в силу.</w:t>
      </w:r>
    </w:p>
    <w:p w14:paraId="23A9CA11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 случае изменения у одной из Сторон банковских реквизитов, такая Сторона обязана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информировать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об этом другую Сторону уведомлением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о смене банковских реквизитов до вступления изменений в силу.</w:t>
      </w:r>
    </w:p>
    <w:p w14:paraId="43B9C564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222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 целях предотвращения споров в отношении периодов времени Стороны согласовали считать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рабочим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днём – рабочий</w:t>
      </w:r>
      <w:r w:rsidRPr="00DF3A26">
        <w:rPr>
          <w:rFonts w:eastAsiaTheme="minorHAnsi"/>
          <w:spacing w:val="-2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день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Исполнителя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-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соответствии с режимом его работы, а банковским днём – рабочий день министерства финансов Нижегородской области в соответствии с режимом его работы.</w:t>
      </w:r>
    </w:p>
    <w:p w14:paraId="48D677A7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8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Если какое-либо из положений настоящего Договора в связи с изменением законодательства становится недействительным, это не затрагивает действительности остальных его положений. В случае необходимости Стороны </w:t>
      </w:r>
      <w:r w:rsidRPr="00DF3A26">
        <w:rPr>
          <w:rFonts w:eastAsiaTheme="minorHAnsi"/>
          <w:szCs w:val="28"/>
          <w:lang w:eastAsia="en-US"/>
        </w:rPr>
        <w:t>договорятся о замене недействительного положения положением, позволяющим достичь сходного результата.</w:t>
      </w:r>
    </w:p>
    <w:p w14:paraId="66B911D7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  <w:tab w:val="left" w:pos="1361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 xml:space="preserve">Во всем, что не урегулировано положениями Договора, Стороны руководствуются нормами действующего законодательства Российской </w:t>
      </w:r>
      <w:r w:rsidRPr="00DF3A26">
        <w:rPr>
          <w:rFonts w:eastAsiaTheme="minorHAnsi"/>
          <w:spacing w:val="-2"/>
          <w:szCs w:val="22"/>
          <w:lang w:eastAsia="en-US"/>
        </w:rPr>
        <w:t>Федерации.</w:t>
      </w:r>
    </w:p>
    <w:p w14:paraId="64EE4C94" w14:textId="77777777" w:rsidR="00DF3A26" w:rsidRPr="00DF3A26" w:rsidRDefault="00DF3A26" w:rsidP="00DF3A26">
      <w:pPr>
        <w:widowControl w:val="0"/>
        <w:numPr>
          <w:ilvl w:val="1"/>
          <w:numId w:val="33"/>
        </w:numPr>
        <w:tabs>
          <w:tab w:val="left" w:pos="709"/>
        </w:tabs>
        <w:autoSpaceDE w:val="0"/>
        <w:autoSpaceDN w:val="0"/>
        <w:spacing w:after="200" w:line="276" w:lineRule="auto"/>
        <w:ind w:left="0" w:right="-2" w:firstLine="0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Все</w:t>
      </w:r>
      <w:r w:rsidRPr="00DF3A26">
        <w:rPr>
          <w:rFonts w:eastAsiaTheme="minorHAnsi"/>
          <w:spacing w:val="-1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указанные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в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Договоре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приложения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являются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его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неотъемлемой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частью.</w:t>
      </w:r>
    </w:p>
    <w:p w14:paraId="24FCC40D" w14:textId="77777777" w:rsidR="00DF3A26" w:rsidRPr="00DF3A26" w:rsidRDefault="00DF3A26" w:rsidP="00DF3A26">
      <w:pPr>
        <w:widowControl w:val="0"/>
        <w:autoSpaceDE w:val="0"/>
        <w:autoSpaceDN w:val="0"/>
        <w:spacing w:before="157" w:line="322" w:lineRule="exact"/>
        <w:ind w:left="568"/>
        <w:rPr>
          <w:szCs w:val="28"/>
          <w:lang w:eastAsia="en-US"/>
        </w:rPr>
      </w:pPr>
      <w:r w:rsidRPr="00DF3A26">
        <w:rPr>
          <w:spacing w:val="-2"/>
          <w:szCs w:val="28"/>
          <w:lang w:eastAsia="en-US"/>
        </w:rPr>
        <w:t>Приложение:</w:t>
      </w:r>
    </w:p>
    <w:p w14:paraId="0FF9EAFC" w14:textId="77777777" w:rsidR="00DF3A26" w:rsidRPr="00DF3A26" w:rsidRDefault="00DF3A26" w:rsidP="00DF3A26">
      <w:pPr>
        <w:widowControl w:val="0"/>
        <w:numPr>
          <w:ilvl w:val="0"/>
          <w:numId w:val="29"/>
        </w:numPr>
        <w:tabs>
          <w:tab w:val="left" w:pos="847"/>
        </w:tabs>
        <w:autoSpaceDE w:val="0"/>
        <w:autoSpaceDN w:val="0"/>
        <w:spacing w:after="200" w:line="276" w:lineRule="auto"/>
        <w:ind w:left="847" w:hanging="279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pacing w:val="-2"/>
          <w:szCs w:val="22"/>
          <w:lang w:eastAsia="en-US"/>
        </w:rPr>
        <w:t>Спецификация.</w:t>
      </w:r>
    </w:p>
    <w:p w14:paraId="01B88B3C" w14:textId="77777777" w:rsidR="00DF3A26" w:rsidRPr="00DF3A26" w:rsidRDefault="00DF3A26" w:rsidP="00DF3A26">
      <w:pPr>
        <w:widowControl w:val="0"/>
        <w:numPr>
          <w:ilvl w:val="0"/>
          <w:numId w:val="29"/>
        </w:numPr>
        <w:tabs>
          <w:tab w:val="left" w:pos="847"/>
        </w:tabs>
        <w:autoSpaceDE w:val="0"/>
        <w:autoSpaceDN w:val="0"/>
        <w:spacing w:after="200" w:line="322" w:lineRule="exact"/>
        <w:ind w:left="847" w:hanging="279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Акт</w:t>
      </w:r>
      <w:r w:rsidRPr="00DF3A26">
        <w:rPr>
          <w:rFonts w:eastAsiaTheme="minorHAnsi"/>
          <w:spacing w:val="-11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приема-передачи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мест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для</w:t>
      </w:r>
      <w:r w:rsidRPr="00DF3A26">
        <w:rPr>
          <w:rFonts w:eastAsiaTheme="minorHAnsi"/>
          <w:spacing w:val="-5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продажи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товаров.</w:t>
      </w:r>
    </w:p>
    <w:p w14:paraId="1FC22D6D" w14:textId="77777777" w:rsidR="00DF3A26" w:rsidRPr="00DF3A26" w:rsidRDefault="00DF3A26" w:rsidP="00DF3A26">
      <w:pPr>
        <w:widowControl w:val="0"/>
        <w:numPr>
          <w:ilvl w:val="0"/>
          <w:numId w:val="29"/>
        </w:numPr>
        <w:tabs>
          <w:tab w:val="left" w:pos="847"/>
        </w:tabs>
        <w:autoSpaceDE w:val="0"/>
        <w:autoSpaceDN w:val="0"/>
        <w:spacing w:after="200" w:line="276" w:lineRule="auto"/>
        <w:ind w:left="847" w:hanging="279"/>
        <w:jc w:val="both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Внешний вид НТО (тележки), форма</w:t>
      </w:r>
      <w:r w:rsidRPr="00DF3A26">
        <w:rPr>
          <w:rFonts w:eastAsiaTheme="minorHAnsi"/>
          <w:spacing w:val="-3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для</w:t>
      </w:r>
      <w:r w:rsidRPr="00DF3A26">
        <w:rPr>
          <w:rFonts w:eastAsiaTheme="minorHAnsi"/>
          <w:spacing w:val="-4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продавцов, официальный логотип.</w:t>
      </w:r>
    </w:p>
    <w:p w14:paraId="77558404" w14:textId="77777777" w:rsidR="00DF3A26" w:rsidRPr="00DF3A26" w:rsidRDefault="00DF3A26" w:rsidP="00DF3A26">
      <w:pPr>
        <w:widowControl w:val="0"/>
        <w:autoSpaceDE w:val="0"/>
        <w:autoSpaceDN w:val="0"/>
        <w:spacing w:before="1"/>
        <w:rPr>
          <w:szCs w:val="28"/>
          <w:lang w:eastAsia="en-US"/>
        </w:rPr>
      </w:pPr>
    </w:p>
    <w:p w14:paraId="26B680FF" w14:textId="77777777" w:rsidR="00DF3A26" w:rsidRPr="00DF3A26" w:rsidRDefault="00DF3A26" w:rsidP="00DF3A26">
      <w:pPr>
        <w:widowControl w:val="0"/>
        <w:numPr>
          <w:ilvl w:val="0"/>
          <w:numId w:val="33"/>
        </w:numPr>
        <w:tabs>
          <w:tab w:val="left" w:pos="1770"/>
        </w:tabs>
        <w:autoSpaceDE w:val="0"/>
        <w:autoSpaceDN w:val="0"/>
        <w:spacing w:after="200" w:line="276" w:lineRule="auto"/>
        <w:ind w:left="1770" w:hanging="417"/>
        <w:rPr>
          <w:rFonts w:eastAsiaTheme="minorHAnsi"/>
          <w:szCs w:val="22"/>
          <w:lang w:eastAsia="en-US"/>
        </w:rPr>
      </w:pPr>
      <w:r w:rsidRPr="00DF3A26">
        <w:rPr>
          <w:rFonts w:eastAsiaTheme="minorHAnsi"/>
          <w:szCs w:val="22"/>
          <w:lang w:eastAsia="en-US"/>
        </w:rPr>
        <w:t>АДРЕСА,</w:t>
      </w:r>
      <w:r w:rsidRPr="00DF3A26">
        <w:rPr>
          <w:rFonts w:eastAsiaTheme="minorHAnsi"/>
          <w:spacing w:val="-10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БАНКОВСКИЕ</w:t>
      </w:r>
      <w:r w:rsidRPr="00DF3A26">
        <w:rPr>
          <w:rFonts w:eastAsiaTheme="minorHAnsi"/>
          <w:spacing w:val="-7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РЕКВИЗИТЫ</w:t>
      </w:r>
      <w:r w:rsidRPr="00DF3A26">
        <w:rPr>
          <w:rFonts w:eastAsiaTheme="minorHAnsi"/>
          <w:spacing w:val="-9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И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zCs w:val="22"/>
          <w:lang w:eastAsia="en-US"/>
        </w:rPr>
        <w:t>ПОДПИСИ</w:t>
      </w:r>
      <w:r w:rsidRPr="00DF3A26">
        <w:rPr>
          <w:rFonts w:eastAsiaTheme="minorHAnsi"/>
          <w:spacing w:val="-6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Cs w:val="22"/>
          <w:lang w:eastAsia="en-US"/>
        </w:rPr>
        <w:t>СТОРОН</w:t>
      </w:r>
    </w:p>
    <w:p w14:paraId="427F6DB6" w14:textId="77777777" w:rsidR="00DF3A26" w:rsidRPr="00DF3A26" w:rsidRDefault="00DF3A26" w:rsidP="00DF3A26">
      <w:pPr>
        <w:tabs>
          <w:tab w:val="left" w:pos="7145"/>
          <w:tab w:val="left" w:pos="8239"/>
          <w:tab w:val="left" w:pos="8844"/>
          <w:tab w:val="left" w:pos="10399"/>
        </w:tabs>
        <w:spacing w:before="75" w:after="200" w:line="276" w:lineRule="auto"/>
        <w:ind w:left="5369" w:right="655"/>
        <w:jc w:val="right"/>
        <w:rPr>
          <w:rFonts w:eastAsiaTheme="minorHAnsi"/>
          <w:sz w:val="22"/>
          <w:szCs w:val="22"/>
          <w:lang w:eastAsia="en-US"/>
        </w:rPr>
      </w:pPr>
      <w:r w:rsidRPr="00DF3A26">
        <w:rPr>
          <w:rFonts w:eastAsiaTheme="minorHAnsi"/>
          <w:sz w:val="22"/>
          <w:szCs w:val="22"/>
          <w:lang w:eastAsia="en-US"/>
        </w:rPr>
        <w:lastRenderedPageBreak/>
        <w:t>Приложение № 1 к договору от «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ab/>
      </w:r>
      <w:r w:rsidRPr="00DF3A26">
        <w:rPr>
          <w:rFonts w:eastAsiaTheme="minorHAnsi"/>
          <w:sz w:val="22"/>
          <w:szCs w:val="22"/>
          <w:lang w:eastAsia="en-US"/>
        </w:rPr>
        <w:t>» ____________</w:t>
      </w:r>
      <w:r w:rsidRPr="00DF3A26">
        <w:rPr>
          <w:rFonts w:eastAsiaTheme="minorHAnsi"/>
          <w:spacing w:val="-6"/>
          <w:sz w:val="22"/>
          <w:szCs w:val="22"/>
          <w:lang w:eastAsia="en-US"/>
        </w:rPr>
        <w:t>20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 xml:space="preserve">      </w:t>
      </w:r>
      <w:r w:rsidRPr="00DF3A26">
        <w:rPr>
          <w:rFonts w:eastAsiaTheme="minorHAnsi"/>
          <w:sz w:val="22"/>
          <w:szCs w:val="22"/>
          <w:lang w:eastAsia="en-US"/>
        </w:rPr>
        <w:t xml:space="preserve">года № 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ab/>
      </w:r>
    </w:p>
    <w:p w14:paraId="2DA0A600" w14:textId="77777777" w:rsidR="00DF3A26" w:rsidRPr="00DF3A26" w:rsidRDefault="00DF3A26" w:rsidP="00DF3A26">
      <w:pPr>
        <w:tabs>
          <w:tab w:val="left" w:pos="4962"/>
          <w:tab w:val="left" w:pos="8047"/>
          <w:tab w:val="left" w:pos="8707"/>
          <w:tab w:val="left" w:pos="10404"/>
        </w:tabs>
        <w:spacing w:before="74" w:after="200" w:line="276" w:lineRule="auto"/>
        <w:ind w:left="4918" w:right="649" w:firstLine="44"/>
        <w:jc w:val="right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</w:p>
    <w:p w14:paraId="7653FD15" w14:textId="77777777" w:rsidR="00DF3A26" w:rsidRPr="00F752D2" w:rsidRDefault="00DF3A26" w:rsidP="00DF3A26">
      <w:pPr>
        <w:spacing w:after="200" w:line="276" w:lineRule="auto"/>
        <w:ind w:left="2105" w:right="2241"/>
        <w:jc w:val="center"/>
        <w:rPr>
          <w:rFonts w:eastAsiaTheme="minorHAnsi"/>
          <w:b/>
          <w:sz w:val="24"/>
          <w:szCs w:val="22"/>
          <w:lang w:eastAsia="en-US"/>
        </w:rPr>
      </w:pPr>
      <w:r w:rsidRPr="00F752D2">
        <w:rPr>
          <w:rFonts w:eastAsiaTheme="minorHAnsi"/>
          <w:b/>
          <w:spacing w:val="-2"/>
          <w:sz w:val="24"/>
          <w:szCs w:val="22"/>
          <w:lang w:eastAsia="en-US"/>
        </w:rPr>
        <w:t>СПЕЦИФИКАЦИЯ</w:t>
      </w:r>
    </w:p>
    <w:p w14:paraId="0F21095D" w14:textId="77777777" w:rsidR="00DF3A26" w:rsidRPr="00F752D2" w:rsidRDefault="00DF3A26" w:rsidP="00DF3A26">
      <w:pPr>
        <w:widowControl w:val="0"/>
        <w:autoSpaceDE w:val="0"/>
        <w:autoSpaceDN w:val="0"/>
        <w:spacing w:before="121" w:after="1"/>
        <w:rPr>
          <w:b/>
          <w:sz w:val="20"/>
          <w:szCs w:val="28"/>
          <w:lang w:eastAsia="en-US"/>
        </w:rPr>
      </w:pPr>
    </w:p>
    <w:tbl>
      <w:tblPr>
        <w:tblStyle w:val="TableNormal"/>
        <w:tblW w:w="9369" w:type="dxa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1"/>
        <w:gridCol w:w="2403"/>
        <w:gridCol w:w="1997"/>
        <w:gridCol w:w="849"/>
        <w:gridCol w:w="2272"/>
        <w:gridCol w:w="1135"/>
        <w:gridCol w:w="42"/>
      </w:tblGrid>
      <w:tr w:rsidR="00DF3A26" w:rsidRPr="00F752D2" w14:paraId="04F5880B" w14:textId="77777777" w:rsidTr="0085421A">
        <w:trPr>
          <w:gridAfter w:val="1"/>
          <w:wAfter w:w="42" w:type="dxa"/>
          <w:trHeight w:val="1380"/>
        </w:trPr>
        <w:tc>
          <w:tcPr>
            <w:tcW w:w="671" w:type="dxa"/>
            <w:shd w:val="clear" w:color="auto" w:fill="D9D9D9"/>
          </w:tcPr>
          <w:p w14:paraId="0170FCA5" w14:textId="77777777" w:rsidR="00DF3A26" w:rsidRPr="00F752D2" w:rsidRDefault="00DF3A26" w:rsidP="00DF3A26">
            <w:pPr>
              <w:spacing w:before="138"/>
              <w:rPr>
                <w:rFonts w:ascii="Times New Roman" w:hAnsi="Times New Roman" w:cs="Times New Roman"/>
                <w:b/>
                <w:sz w:val="20"/>
              </w:rPr>
            </w:pPr>
          </w:p>
          <w:p w14:paraId="669900D5" w14:textId="77777777" w:rsidR="00DF3A26" w:rsidRPr="00F752D2" w:rsidRDefault="00DF3A26" w:rsidP="00DF3A26">
            <w:pPr>
              <w:ind w:left="165" w:right="147" w:firstLine="50"/>
              <w:rPr>
                <w:rFonts w:ascii="Times New Roman" w:hAnsi="Times New Roman" w:cs="Times New Roman"/>
                <w:b/>
                <w:sz w:val="20"/>
              </w:rPr>
            </w:pPr>
            <w:r w:rsidRPr="00F752D2">
              <w:rPr>
                <w:rFonts w:ascii="Times New Roman" w:hAnsi="Times New Roman" w:cs="Times New Roman"/>
                <w:b/>
                <w:spacing w:val="-10"/>
                <w:sz w:val="20"/>
              </w:rPr>
              <w:t xml:space="preserve">№ </w:t>
            </w:r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>п/п</w:t>
            </w:r>
          </w:p>
        </w:tc>
        <w:tc>
          <w:tcPr>
            <w:tcW w:w="2403" w:type="dxa"/>
            <w:shd w:val="clear" w:color="auto" w:fill="D9D9D9"/>
          </w:tcPr>
          <w:p w14:paraId="16C1E2BE" w14:textId="77777777" w:rsidR="00DF3A26" w:rsidRPr="00F752D2" w:rsidRDefault="00DF3A26" w:rsidP="00DF3A26">
            <w:pPr>
              <w:spacing w:before="138"/>
              <w:rPr>
                <w:rFonts w:ascii="Times New Roman" w:hAnsi="Times New Roman" w:cs="Times New Roman"/>
                <w:b/>
                <w:sz w:val="20"/>
              </w:rPr>
            </w:pPr>
          </w:p>
          <w:p w14:paraId="27245F87" w14:textId="77777777" w:rsidR="00DF3A26" w:rsidRPr="00F752D2" w:rsidRDefault="00DF3A26" w:rsidP="00DF3A26">
            <w:pPr>
              <w:ind w:left="333" w:right="157" w:hanging="164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0"/>
              </w:rPr>
              <w:t>Наименован</w:t>
            </w:r>
            <w:r w:rsidRPr="00F752D2">
              <w:rPr>
                <w:rFonts w:ascii="Times New Roman" w:hAnsi="Times New Roman" w:cs="Times New Roman"/>
                <w:b/>
                <w:sz w:val="20"/>
              </w:rPr>
              <w:t>ие</w:t>
            </w:r>
            <w:proofErr w:type="spellEnd"/>
            <w:r w:rsidRPr="00F752D2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Pr="00F752D2">
              <w:rPr>
                <w:rFonts w:ascii="Times New Roman" w:hAnsi="Times New Roman" w:cs="Times New Roman"/>
                <w:b/>
                <w:sz w:val="20"/>
              </w:rPr>
              <w:t>услуги</w:t>
            </w:r>
            <w:proofErr w:type="spellEnd"/>
          </w:p>
          <w:p w14:paraId="397182FA" w14:textId="77777777" w:rsidR="00DF3A26" w:rsidRPr="00F752D2" w:rsidRDefault="00DF3A26" w:rsidP="00DF3A26">
            <w:pPr>
              <w:spacing w:before="138"/>
              <w:rPr>
                <w:rFonts w:ascii="Times New Roman" w:hAnsi="Times New Roman" w:cs="Times New Roman"/>
                <w:b/>
                <w:sz w:val="20"/>
              </w:rPr>
            </w:pPr>
          </w:p>
          <w:p w14:paraId="52BA8EDB" w14:textId="77777777" w:rsidR="00DF3A26" w:rsidRPr="00F752D2" w:rsidRDefault="00DF3A26" w:rsidP="00DF3A26">
            <w:pPr>
              <w:ind w:left="125" w:right="110" w:firstLine="57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1997" w:type="dxa"/>
            <w:shd w:val="clear" w:color="auto" w:fill="D9D9D9"/>
          </w:tcPr>
          <w:p w14:paraId="5A073FD3" w14:textId="77777777" w:rsidR="00DF3A26" w:rsidRPr="00F752D2" w:rsidRDefault="00DF3A26" w:rsidP="00DF3A26">
            <w:pPr>
              <w:spacing w:before="275"/>
              <w:ind w:left="139" w:right="134" w:firstLine="2"/>
              <w:jc w:val="center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  <w:r w:rsidRPr="00F752D2">
              <w:rPr>
                <w:rFonts w:ascii="Times New Roman" w:hAnsi="Times New Roman" w:cs="Times New Roman"/>
                <w:b/>
                <w:sz w:val="20"/>
                <w:lang w:val="ru-RU"/>
              </w:rPr>
              <w:t>Цена</w:t>
            </w:r>
            <w:r w:rsidRPr="00F752D2">
              <w:rPr>
                <w:rFonts w:ascii="Times New Roman" w:hAnsi="Times New Roman" w:cs="Times New Roman"/>
                <w:b/>
                <w:spacing w:val="-15"/>
                <w:sz w:val="20"/>
                <w:lang w:val="ru-RU"/>
              </w:rPr>
              <w:t xml:space="preserve"> </w:t>
            </w:r>
            <w:r w:rsidRPr="00F752D2">
              <w:rPr>
                <w:rFonts w:ascii="Times New Roman" w:hAnsi="Times New Roman" w:cs="Times New Roman"/>
                <w:b/>
                <w:sz w:val="20"/>
                <w:lang w:val="ru-RU"/>
              </w:rPr>
              <w:t xml:space="preserve">за </w:t>
            </w:r>
            <w:r w:rsidRPr="00F752D2">
              <w:rPr>
                <w:rFonts w:ascii="Times New Roman" w:hAnsi="Times New Roman" w:cs="Times New Roman"/>
                <w:b/>
                <w:spacing w:val="-2"/>
                <w:sz w:val="20"/>
                <w:lang w:val="ru-RU"/>
              </w:rPr>
              <w:t xml:space="preserve">ед./мес., </w:t>
            </w:r>
            <w:r w:rsidRPr="00F752D2">
              <w:rPr>
                <w:rFonts w:ascii="Times New Roman" w:hAnsi="Times New Roman" w:cs="Times New Roman"/>
                <w:b/>
                <w:spacing w:val="-4"/>
                <w:sz w:val="20"/>
                <w:lang w:val="ru-RU"/>
              </w:rPr>
              <w:t>руб.</w:t>
            </w:r>
          </w:p>
        </w:tc>
        <w:tc>
          <w:tcPr>
            <w:tcW w:w="849" w:type="dxa"/>
            <w:shd w:val="clear" w:color="auto" w:fill="D9D9D9"/>
          </w:tcPr>
          <w:p w14:paraId="63285A71" w14:textId="77777777" w:rsidR="00DF3A26" w:rsidRPr="00F752D2" w:rsidRDefault="00DF3A26" w:rsidP="00DF3A26">
            <w:pPr>
              <w:spacing w:before="138"/>
              <w:rPr>
                <w:rFonts w:ascii="Times New Roman" w:hAnsi="Times New Roman" w:cs="Times New Roman"/>
                <w:b/>
                <w:sz w:val="20"/>
                <w:lang w:val="ru-RU"/>
              </w:rPr>
            </w:pPr>
          </w:p>
          <w:p w14:paraId="1E228442" w14:textId="77777777" w:rsidR="00DF3A26" w:rsidRPr="00F752D2" w:rsidRDefault="00DF3A26" w:rsidP="00DF3A26">
            <w:pPr>
              <w:ind w:left="281" w:right="132" w:hanging="132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0"/>
              </w:rPr>
              <w:t>Кол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2"/>
                <w:sz w:val="20"/>
              </w:rPr>
              <w:t xml:space="preserve">., </w:t>
            </w:r>
            <w:proofErr w:type="spellStart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>ед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>.</w:t>
            </w:r>
          </w:p>
        </w:tc>
        <w:tc>
          <w:tcPr>
            <w:tcW w:w="2272" w:type="dxa"/>
            <w:shd w:val="clear" w:color="auto" w:fill="D9D9D9"/>
          </w:tcPr>
          <w:p w14:paraId="2D389E56" w14:textId="77777777" w:rsidR="00DF3A26" w:rsidRPr="00F752D2" w:rsidRDefault="00DF3A26" w:rsidP="00DF3A26">
            <w:pPr>
              <w:ind w:left="170" w:right="158" w:hanging="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>Место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>размещения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 xml:space="preserve">  </w:t>
            </w: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0"/>
              </w:rPr>
              <w:t>согласно</w:t>
            </w:r>
            <w:proofErr w:type="spellEnd"/>
            <w:proofErr w:type="gramEnd"/>
          </w:p>
          <w:p w14:paraId="701F1238" w14:textId="77777777" w:rsidR="00DF3A26" w:rsidRPr="00F752D2" w:rsidRDefault="00DF3A26" w:rsidP="00DF3A26">
            <w:pPr>
              <w:spacing w:line="257" w:lineRule="exact"/>
              <w:ind w:left="8"/>
              <w:jc w:val="center"/>
              <w:rPr>
                <w:rFonts w:ascii="Times New Roman" w:hAnsi="Times New Roman" w:cs="Times New Roman"/>
                <w:b/>
                <w:strike/>
                <w:sz w:val="20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0"/>
              </w:rPr>
              <w:t>Схеме</w:t>
            </w:r>
            <w:proofErr w:type="spellEnd"/>
          </w:p>
        </w:tc>
        <w:tc>
          <w:tcPr>
            <w:tcW w:w="1135" w:type="dxa"/>
            <w:shd w:val="clear" w:color="auto" w:fill="D9D9D9"/>
          </w:tcPr>
          <w:p w14:paraId="730AEB65" w14:textId="481505F2" w:rsidR="00DF3A26" w:rsidRPr="00F752D2" w:rsidRDefault="00DF3A26" w:rsidP="003A0883">
            <w:pPr>
              <w:spacing w:before="138"/>
              <w:ind w:left="187" w:firstLine="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Общая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 xml:space="preserve"> </w:t>
            </w: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18"/>
                <w:szCs w:val="18"/>
              </w:rPr>
              <w:t>стоимость</w:t>
            </w:r>
            <w:proofErr w:type="spellEnd"/>
            <w:r w:rsidR="003A0883" w:rsidRPr="00F752D2">
              <w:rPr>
                <w:rFonts w:ascii="Times New Roman" w:hAnsi="Times New Roman" w:cs="Times New Roman"/>
                <w:b/>
                <w:spacing w:val="-2"/>
                <w:sz w:val="18"/>
                <w:szCs w:val="18"/>
                <w:lang w:val="ru-RU"/>
              </w:rPr>
              <w:t xml:space="preserve">, </w:t>
            </w:r>
            <w:proofErr w:type="spellStart"/>
            <w:r w:rsidRPr="00F752D2">
              <w:rPr>
                <w:rFonts w:ascii="Times New Roman" w:hAnsi="Times New Roman" w:cs="Times New Roman"/>
                <w:b/>
                <w:spacing w:val="-4"/>
                <w:sz w:val="18"/>
                <w:szCs w:val="18"/>
              </w:rPr>
              <w:t>руб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4"/>
                <w:sz w:val="20"/>
              </w:rPr>
              <w:t>.</w:t>
            </w:r>
          </w:p>
        </w:tc>
      </w:tr>
      <w:tr w:rsidR="00DF3A26" w:rsidRPr="00F752D2" w14:paraId="2AC3A40B" w14:textId="77777777" w:rsidTr="0085421A">
        <w:trPr>
          <w:gridAfter w:val="1"/>
          <w:wAfter w:w="42" w:type="dxa"/>
          <w:trHeight w:val="700"/>
        </w:trPr>
        <w:tc>
          <w:tcPr>
            <w:tcW w:w="671" w:type="dxa"/>
          </w:tcPr>
          <w:p w14:paraId="5A70B555" w14:textId="77777777" w:rsidR="00DF3A26" w:rsidRPr="00F752D2" w:rsidRDefault="00DF3A26" w:rsidP="00DF3A26">
            <w:pPr>
              <w:spacing w:before="212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F752D2">
              <w:rPr>
                <w:rFonts w:ascii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2403" w:type="dxa"/>
          </w:tcPr>
          <w:p w14:paraId="30E96595" w14:textId="77777777" w:rsidR="00DF3A26" w:rsidRPr="00F752D2" w:rsidRDefault="00DF3A26" w:rsidP="00DF3A26">
            <w:pPr>
              <w:spacing w:before="212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97" w:type="dxa"/>
          </w:tcPr>
          <w:p w14:paraId="04EAC798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14:paraId="3DF7CA1E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2" w:type="dxa"/>
          </w:tcPr>
          <w:p w14:paraId="6611A7B4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5" w:type="dxa"/>
          </w:tcPr>
          <w:p w14:paraId="4E5B972E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F3A26" w:rsidRPr="00F752D2" w14:paraId="0EB7441A" w14:textId="77777777" w:rsidTr="0085421A">
        <w:trPr>
          <w:gridAfter w:val="1"/>
          <w:wAfter w:w="42" w:type="dxa"/>
          <w:trHeight w:val="702"/>
        </w:trPr>
        <w:tc>
          <w:tcPr>
            <w:tcW w:w="671" w:type="dxa"/>
          </w:tcPr>
          <w:p w14:paraId="2E78F5CA" w14:textId="77777777" w:rsidR="00DF3A26" w:rsidRPr="00F752D2" w:rsidRDefault="00DF3A26" w:rsidP="00DF3A26">
            <w:pPr>
              <w:spacing w:before="212"/>
              <w:ind w:left="10"/>
              <w:jc w:val="center"/>
              <w:rPr>
                <w:rFonts w:ascii="Times New Roman" w:hAnsi="Times New Roman" w:cs="Times New Roman"/>
                <w:sz w:val="24"/>
              </w:rPr>
            </w:pPr>
            <w:r w:rsidRPr="00F752D2">
              <w:rPr>
                <w:rFonts w:ascii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2403" w:type="dxa"/>
          </w:tcPr>
          <w:p w14:paraId="717A1E45" w14:textId="77777777" w:rsidR="00DF3A26" w:rsidRPr="00F752D2" w:rsidRDefault="00DF3A26" w:rsidP="00DF3A26">
            <w:pPr>
              <w:spacing w:before="212"/>
              <w:ind w:left="7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97" w:type="dxa"/>
          </w:tcPr>
          <w:p w14:paraId="74E83FBD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849" w:type="dxa"/>
          </w:tcPr>
          <w:p w14:paraId="0CE22D79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2" w:type="dxa"/>
          </w:tcPr>
          <w:p w14:paraId="5BF73F84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35" w:type="dxa"/>
          </w:tcPr>
          <w:p w14:paraId="374C8C83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DF3A26" w:rsidRPr="00F752D2" w14:paraId="40D10C6F" w14:textId="77777777" w:rsidTr="0085421A">
        <w:trPr>
          <w:trHeight w:val="419"/>
        </w:trPr>
        <w:tc>
          <w:tcPr>
            <w:tcW w:w="9327" w:type="dxa"/>
            <w:gridSpan w:val="6"/>
          </w:tcPr>
          <w:p w14:paraId="27BC4A00" w14:textId="77777777" w:rsidR="00DF3A26" w:rsidRPr="00F752D2" w:rsidRDefault="00DF3A26" w:rsidP="00DF3A26">
            <w:pPr>
              <w:tabs>
                <w:tab w:val="left" w:pos="0"/>
                <w:tab w:val="left" w:pos="709"/>
              </w:tabs>
              <w:ind w:right="-2"/>
              <w:jc w:val="both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  <w:r w:rsidRPr="00F752D2">
              <w:rPr>
                <w:rFonts w:ascii="Times New Roman" w:hAnsi="Times New Roman" w:cs="Times New Roman"/>
                <w:b/>
                <w:sz w:val="24"/>
                <w:lang w:val="ru-RU"/>
              </w:rPr>
              <w:t>ИТОГО,</w:t>
            </w:r>
            <w:r w:rsidRPr="00F752D2">
              <w:rPr>
                <w:rFonts w:ascii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F752D2">
              <w:rPr>
                <w:rFonts w:ascii="Times New Roman" w:hAnsi="Times New Roman" w:cs="Times New Roman"/>
                <w:szCs w:val="28"/>
                <w:lang w:val="ru-RU"/>
              </w:rPr>
              <w:t xml:space="preserve">в т.ч. НДС 22% </w:t>
            </w:r>
          </w:p>
        </w:tc>
        <w:tc>
          <w:tcPr>
            <w:tcW w:w="42" w:type="dxa"/>
          </w:tcPr>
          <w:p w14:paraId="7D6FB072" w14:textId="77777777" w:rsidR="00DF3A26" w:rsidRPr="00F752D2" w:rsidRDefault="00DF3A26" w:rsidP="00DF3A26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</w:tbl>
    <w:p w14:paraId="2ED6E474" w14:textId="77777777" w:rsidR="00DF3A26" w:rsidRPr="00F752D2" w:rsidRDefault="00DF3A26" w:rsidP="00DF3A26">
      <w:pPr>
        <w:widowControl w:val="0"/>
        <w:autoSpaceDE w:val="0"/>
        <w:autoSpaceDN w:val="0"/>
        <w:rPr>
          <w:b/>
          <w:sz w:val="20"/>
          <w:szCs w:val="28"/>
          <w:lang w:eastAsia="en-US"/>
        </w:rPr>
      </w:pPr>
    </w:p>
    <w:p w14:paraId="0506FFB9" w14:textId="77777777" w:rsidR="00DF3A26" w:rsidRPr="00F752D2" w:rsidRDefault="00DF3A26" w:rsidP="00DF3A26">
      <w:pPr>
        <w:widowControl w:val="0"/>
        <w:autoSpaceDE w:val="0"/>
        <w:autoSpaceDN w:val="0"/>
        <w:spacing w:before="186" w:after="1"/>
        <w:rPr>
          <w:b/>
          <w:sz w:val="20"/>
          <w:szCs w:val="28"/>
          <w:lang w:eastAsia="en-US"/>
        </w:rPr>
      </w:pP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4814"/>
        <w:gridCol w:w="4158"/>
      </w:tblGrid>
      <w:tr w:rsidR="00DF3A26" w:rsidRPr="00F752D2" w14:paraId="17FDA781" w14:textId="77777777" w:rsidTr="00D05E30">
        <w:trPr>
          <w:trHeight w:val="291"/>
        </w:trPr>
        <w:tc>
          <w:tcPr>
            <w:tcW w:w="4814" w:type="dxa"/>
          </w:tcPr>
          <w:p w14:paraId="788D1DEB" w14:textId="77777777" w:rsidR="00DF3A26" w:rsidRPr="00F752D2" w:rsidRDefault="00DF3A26" w:rsidP="00DF3A26">
            <w:pPr>
              <w:spacing w:line="266" w:lineRule="exact"/>
              <w:ind w:left="5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>Исполнитель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>:</w:t>
            </w:r>
          </w:p>
        </w:tc>
        <w:tc>
          <w:tcPr>
            <w:tcW w:w="4158" w:type="dxa"/>
          </w:tcPr>
          <w:p w14:paraId="58C1A5AC" w14:textId="77777777" w:rsidR="00DF3A26" w:rsidRPr="00F752D2" w:rsidRDefault="00DF3A26" w:rsidP="00DF3A26">
            <w:pPr>
              <w:spacing w:line="266" w:lineRule="exact"/>
              <w:ind w:left="730"/>
              <w:rPr>
                <w:rFonts w:ascii="Times New Roman" w:hAnsi="Times New Roman" w:cs="Times New Roman"/>
                <w:b/>
                <w:sz w:val="24"/>
              </w:rPr>
            </w:pP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>Заказчик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>:</w:t>
            </w:r>
          </w:p>
        </w:tc>
      </w:tr>
      <w:tr w:rsidR="00DF3A26" w:rsidRPr="00F752D2" w14:paraId="634FA650" w14:textId="77777777" w:rsidTr="00D05E30">
        <w:trPr>
          <w:trHeight w:val="476"/>
        </w:trPr>
        <w:tc>
          <w:tcPr>
            <w:tcW w:w="4814" w:type="dxa"/>
          </w:tcPr>
          <w:p w14:paraId="790FC88A" w14:textId="77777777" w:rsidR="00DF3A26" w:rsidRPr="00F752D2" w:rsidRDefault="00DF3A26" w:rsidP="00DF3A26">
            <w:pPr>
              <w:spacing w:before="15"/>
              <w:ind w:left="50"/>
              <w:rPr>
                <w:rFonts w:ascii="Times New Roman" w:hAnsi="Times New Roman" w:cs="Times New Roman"/>
                <w:b/>
                <w:sz w:val="24"/>
              </w:rPr>
            </w:pPr>
            <w:r w:rsidRPr="00F752D2">
              <w:rPr>
                <w:rFonts w:ascii="Times New Roman" w:hAnsi="Times New Roman" w:cs="Times New Roman"/>
                <w:b/>
                <w:sz w:val="24"/>
              </w:rPr>
              <w:t>ГБУ</w:t>
            </w:r>
            <w:r w:rsidRPr="00F752D2">
              <w:rPr>
                <w:rFonts w:ascii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F752D2">
              <w:rPr>
                <w:rFonts w:ascii="Times New Roman" w:hAnsi="Times New Roman" w:cs="Times New Roman"/>
                <w:b/>
                <w:sz w:val="24"/>
              </w:rPr>
              <w:t>НО</w:t>
            </w:r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F752D2">
              <w:rPr>
                <w:rFonts w:ascii="Times New Roman" w:hAnsi="Times New Roman" w:cs="Times New Roman"/>
                <w:b/>
                <w:sz w:val="24"/>
              </w:rPr>
              <w:t>«Нижегородский</w:t>
            </w:r>
            <w:r w:rsidRPr="00F752D2">
              <w:rPr>
                <w:rFonts w:ascii="Times New Roman" w:hAnsi="Times New Roman" w:cs="Times New Roman"/>
                <w:b/>
                <w:spacing w:val="-4"/>
                <w:sz w:val="24"/>
              </w:rPr>
              <w:t xml:space="preserve"> </w:t>
            </w:r>
            <w:proofErr w:type="spellStart"/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>Кремль</w:t>
            </w:r>
            <w:proofErr w:type="spellEnd"/>
            <w:r w:rsidRPr="00F752D2">
              <w:rPr>
                <w:rFonts w:ascii="Times New Roman" w:hAnsi="Times New Roman" w:cs="Times New Roman"/>
                <w:b/>
                <w:spacing w:val="-2"/>
                <w:sz w:val="24"/>
              </w:rPr>
              <w:t>»</w:t>
            </w:r>
          </w:p>
        </w:tc>
        <w:tc>
          <w:tcPr>
            <w:tcW w:w="4158" w:type="dxa"/>
          </w:tcPr>
          <w:p w14:paraId="6D8D5DAD" w14:textId="77777777" w:rsidR="00DF3A26" w:rsidRPr="00F752D2" w:rsidRDefault="00DF3A26" w:rsidP="00DF3A26">
            <w:pPr>
              <w:tabs>
                <w:tab w:val="left" w:pos="4625"/>
              </w:tabs>
              <w:spacing w:before="15"/>
              <w:ind w:left="730"/>
              <w:rPr>
                <w:rFonts w:ascii="Times New Roman" w:hAnsi="Times New Roman" w:cs="Times New Roman"/>
                <w:sz w:val="24"/>
              </w:rPr>
            </w:pPr>
            <w:r w:rsidRPr="00F752D2">
              <w:rPr>
                <w:rFonts w:ascii="Times New Roman" w:hAnsi="Times New Roman" w:cs="Times New Roman"/>
                <w:sz w:val="24"/>
                <w:u w:val="single"/>
              </w:rPr>
              <w:t xml:space="preserve"> </w:t>
            </w:r>
            <w:r w:rsidRPr="00F752D2">
              <w:rPr>
                <w:rFonts w:ascii="Times New Roman" w:hAnsi="Times New Roman" w:cs="Times New Roman"/>
                <w:sz w:val="24"/>
                <w:u w:val="single"/>
              </w:rPr>
              <w:tab/>
            </w:r>
          </w:p>
        </w:tc>
      </w:tr>
      <w:tr w:rsidR="00DF3A26" w:rsidRPr="00F752D2" w14:paraId="7F2B9DE9" w14:textId="77777777" w:rsidTr="00D05E30">
        <w:trPr>
          <w:trHeight w:val="1401"/>
        </w:trPr>
        <w:tc>
          <w:tcPr>
            <w:tcW w:w="4814" w:type="dxa"/>
          </w:tcPr>
          <w:p w14:paraId="01AC3DA2" w14:textId="77777777" w:rsidR="00DF3A26" w:rsidRPr="00F752D2" w:rsidRDefault="00DF3A26" w:rsidP="00DF3A26">
            <w:pPr>
              <w:spacing w:before="175"/>
              <w:ind w:left="50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spellStart"/>
            <w:r w:rsidRPr="00F752D2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И.</w:t>
            </w:r>
            <w:proofErr w:type="gramStart"/>
            <w:r w:rsidRPr="00F752D2">
              <w:rPr>
                <w:rFonts w:ascii="Times New Roman" w:hAnsi="Times New Roman" w:cs="Times New Roman"/>
                <w:spacing w:val="-2"/>
                <w:sz w:val="24"/>
                <w:lang w:val="ru-RU"/>
              </w:rPr>
              <w:t>о.директора</w:t>
            </w:r>
            <w:proofErr w:type="spellEnd"/>
            <w:proofErr w:type="gramEnd"/>
          </w:p>
          <w:p w14:paraId="47C518EA" w14:textId="77777777" w:rsidR="00DF3A26" w:rsidRPr="00F752D2" w:rsidRDefault="00DF3A26" w:rsidP="00DF3A26">
            <w:pPr>
              <w:spacing w:before="34"/>
              <w:rPr>
                <w:rFonts w:ascii="Times New Roman" w:hAnsi="Times New Roman" w:cs="Times New Roman"/>
                <w:b/>
                <w:sz w:val="24"/>
                <w:lang w:val="ru-RU"/>
              </w:rPr>
            </w:pPr>
          </w:p>
          <w:p w14:paraId="6F59912A" w14:textId="77777777" w:rsidR="00DF3A26" w:rsidRPr="00F752D2" w:rsidRDefault="00DF3A26" w:rsidP="00DF3A26">
            <w:pPr>
              <w:tabs>
                <w:tab w:val="left" w:pos="2144"/>
                <w:tab w:val="left" w:pos="4016"/>
              </w:tabs>
              <w:spacing w:line="310" w:lineRule="atLeast"/>
              <w:ind w:left="50" w:right="728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52D2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F752D2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>/</w:t>
            </w:r>
            <w:r w:rsidRPr="00F752D2">
              <w:rPr>
                <w:rFonts w:ascii="Times New Roman" w:hAnsi="Times New Roman" w:cs="Times New Roman"/>
                <w:sz w:val="24"/>
                <w:u w:val="single"/>
                <w:lang w:val="ru-RU"/>
              </w:rPr>
              <w:tab/>
            </w:r>
            <w:r w:rsidRPr="00F752D2">
              <w:rPr>
                <w:rFonts w:ascii="Times New Roman" w:hAnsi="Times New Roman" w:cs="Times New Roman"/>
                <w:spacing w:val="-10"/>
                <w:sz w:val="24"/>
                <w:lang w:val="ru-RU"/>
              </w:rPr>
              <w:t xml:space="preserve">/ </w:t>
            </w:r>
            <w:r w:rsidRPr="00F752D2">
              <w:rPr>
                <w:rFonts w:ascii="Times New Roman" w:hAnsi="Times New Roman" w:cs="Times New Roman"/>
                <w:spacing w:val="-4"/>
                <w:sz w:val="24"/>
                <w:lang w:val="ru-RU"/>
              </w:rPr>
              <w:t>М.П.</w:t>
            </w:r>
          </w:p>
        </w:tc>
        <w:tc>
          <w:tcPr>
            <w:tcW w:w="4158" w:type="dxa"/>
          </w:tcPr>
          <w:p w14:paraId="5A22E607" w14:textId="77777777" w:rsidR="00DF3A26" w:rsidRPr="00F752D2" w:rsidRDefault="00DF3A26" w:rsidP="00DF3A26">
            <w:pPr>
              <w:spacing w:before="175"/>
              <w:ind w:left="730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752D2">
              <w:rPr>
                <w:rFonts w:ascii="Times New Roman" w:hAnsi="Times New Roman" w:cs="Times New Roman"/>
                <w:spacing w:val="-2"/>
                <w:sz w:val="24"/>
              </w:rPr>
              <w:t>Руководитель</w:t>
            </w:r>
            <w:proofErr w:type="spellEnd"/>
          </w:p>
          <w:p w14:paraId="07DF786F" w14:textId="77777777" w:rsidR="00DF3A26" w:rsidRPr="00F752D2" w:rsidRDefault="00DF3A26" w:rsidP="00DF3A26">
            <w:pPr>
              <w:spacing w:before="34"/>
              <w:rPr>
                <w:rFonts w:ascii="Times New Roman" w:hAnsi="Times New Roman" w:cs="Times New Roman"/>
                <w:b/>
                <w:sz w:val="24"/>
              </w:rPr>
            </w:pPr>
          </w:p>
          <w:p w14:paraId="231BDE4B" w14:textId="77777777" w:rsidR="00DF3A26" w:rsidRPr="00F752D2" w:rsidRDefault="00DF3A26" w:rsidP="00DF3A26">
            <w:pPr>
              <w:tabs>
                <w:tab w:val="left" w:pos="3185"/>
                <w:tab w:val="left" w:pos="4937"/>
              </w:tabs>
              <w:spacing w:line="310" w:lineRule="atLeast"/>
              <w:ind w:left="730" w:right="48"/>
              <w:rPr>
                <w:rFonts w:ascii="Times New Roman" w:hAnsi="Times New Roman" w:cs="Times New Roman"/>
                <w:sz w:val="24"/>
              </w:rPr>
            </w:pPr>
            <w:r w:rsidRPr="00F752D2">
              <w:rPr>
                <w:rFonts w:ascii="Times New Roman" w:hAnsi="Times New Roman" w:cs="Times New Roman"/>
                <w:sz w:val="24"/>
                <w:u w:val="single"/>
              </w:rPr>
              <w:tab/>
            </w:r>
            <w:r w:rsidRPr="00F752D2">
              <w:rPr>
                <w:rFonts w:ascii="Times New Roman" w:hAnsi="Times New Roman" w:cs="Times New Roman"/>
                <w:spacing w:val="-10"/>
                <w:sz w:val="24"/>
              </w:rPr>
              <w:t>/</w:t>
            </w:r>
            <w:r w:rsidRPr="00F752D2">
              <w:rPr>
                <w:rFonts w:ascii="Times New Roman" w:hAnsi="Times New Roman" w:cs="Times New Roman"/>
                <w:sz w:val="24"/>
                <w:u w:val="single"/>
              </w:rPr>
              <w:tab/>
            </w:r>
            <w:r w:rsidRPr="00F752D2">
              <w:rPr>
                <w:rFonts w:ascii="Times New Roman" w:hAnsi="Times New Roman" w:cs="Times New Roman"/>
                <w:spacing w:val="-10"/>
                <w:sz w:val="24"/>
              </w:rPr>
              <w:t xml:space="preserve">/ </w:t>
            </w:r>
            <w:r w:rsidRPr="00F752D2">
              <w:rPr>
                <w:rFonts w:ascii="Times New Roman" w:hAnsi="Times New Roman" w:cs="Times New Roman"/>
                <w:spacing w:val="-4"/>
                <w:sz w:val="24"/>
              </w:rPr>
              <w:t>М.П.</w:t>
            </w:r>
          </w:p>
        </w:tc>
      </w:tr>
    </w:tbl>
    <w:p w14:paraId="4755FC77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8C32EC8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2E6886D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10C61F0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31611B4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0B1E4E1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3A6784E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462502E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AAADAB0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79473F1" w14:textId="77777777" w:rsidR="00DF3A26" w:rsidRP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530D4DE" w14:textId="77777777" w:rsidR="00DF3A26" w:rsidRDefault="00DF3A26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21C517D" w14:textId="77777777" w:rsidR="0085421A" w:rsidRDefault="0085421A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D93CEE3" w14:textId="77777777" w:rsidR="0085421A" w:rsidRPr="00DF3A26" w:rsidRDefault="0085421A" w:rsidP="00DF3A26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0BA180D" w14:textId="77777777" w:rsidR="00F752D2" w:rsidRDefault="00F752D2" w:rsidP="00DF3A26">
      <w:pPr>
        <w:tabs>
          <w:tab w:val="left" w:pos="7145"/>
          <w:tab w:val="left" w:pos="8239"/>
          <w:tab w:val="left" w:pos="8844"/>
          <w:tab w:val="left" w:pos="10399"/>
        </w:tabs>
        <w:spacing w:before="75" w:after="200" w:line="276" w:lineRule="auto"/>
        <w:ind w:left="5369" w:right="655"/>
        <w:jc w:val="right"/>
        <w:rPr>
          <w:rFonts w:eastAsiaTheme="minorHAnsi"/>
          <w:sz w:val="22"/>
          <w:szCs w:val="22"/>
          <w:lang w:eastAsia="en-US"/>
        </w:rPr>
      </w:pPr>
    </w:p>
    <w:p w14:paraId="7D632D33" w14:textId="2E3994BF" w:rsidR="00DF3A26" w:rsidRPr="00DF3A26" w:rsidRDefault="00DF3A26" w:rsidP="00DF3A26">
      <w:pPr>
        <w:tabs>
          <w:tab w:val="left" w:pos="7145"/>
          <w:tab w:val="left" w:pos="8239"/>
          <w:tab w:val="left" w:pos="8844"/>
          <w:tab w:val="left" w:pos="10399"/>
        </w:tabs>
        <w:spacing w:before="75" w:after="200" w:line="276" w:lineRule="auto"/>
        <w:ind w:left="5369" w:right="655"/>
        <w:jc w:val="right"/>
        <w:rPr>
          <w:rFonts w:eastAsiaTheme="minorHAnsi"/>
          <w:sz w:val="22"/>
          <w:szCs w:val="22"/>
          <w:lang w:eastAsia="en-US"/>
        </w:rPr>
      </w:pPr>
      <w:r w:rsidRPr="00DF3A26">
        <w:rPr>
          <w:rFonts w:eastAsiaTheme="minorHAnsi"/>
          <w:sz w:val="22"/>
          <w:szCs w:val="22"/>
          <w:lang w:eastAsia="en-US"/>
        </w:rPr>
        <w:lastRenderedPageBreak/>
        <w:t>Приложение № 2 к договору от «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ab/>
      </w:r>
      <w:r w:rsidRPr="00DF3A26">
        <w:rPr>
          <w:rFonts w:eastAsiaTheme="minorHAnsi"/>
          <w:sz w:val="22"/>
          <w:szCs w:val="22"/>
          <w:lang w:eastAsia="en-US"/>
        </w:rPr>
        <w:t>» ____________</w:t>
      </w:r>
      <w:r w:rsidRPr="00DF3A26">
        <w:rPr>
          <w:rFonts w:eastAsiaTheme="minorHAnsi"/>
          <w:spacing w:val="-6"/>
          <w:sz w:val="22"/>
          <w:szCs w:val="22"/>
          <w:lang w:eastAsia="en-US"/>
        </w:rPr>
        <w:t>20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 xml:space="preserve">      </w:t>
      </w:r>
      <w:r w:rsidRPr="00DF3A26">
        <w:rPr>
          <w:rFonts w:eastAsiaTheme="minorHAnsi"/>
          <w:sz w:val="22"/>
          <w:szCs w:val="22"/>
          <w:lang w:eastAsia="en-US"/>
        </w:rPr>
        <w:t xml:space="preserve">года № 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ab/>
      </w:r>
    </w:p>
    <w:p w14:paraId="60C9F496" w14:textId="77777777" w:rsidR="00DF3A26" w:rsidRPr="00DF3A26" w:rsidRDefault="00DF3A26" w:rsidP="00DF3A26">
      <w:pPr>
        <w:widowControl w:val="0"/>
        <w:autoSpaceDE w:val="0"/>
        <w:autoSpaceDN w:val="0"/>
        <w:spacing w:before="136"/>
        <w:rPr>
          <w:sz w:val="24"/>
          <w:szCs w:val="28"/>
          <w:lang w:eastAsia="en-US"/>
        </w:rPr>
      </w:pPr>
    </w:p>
    <w:p w14:paraId="3EB91075" w14:textId="77777777" w:rsidR="00DF3A26" w:rsidRPr="00DF3A26" w:rsidRDefault="00DF3A26" w:rsidP="00DF3A26">
      <w:pPr>
        <w:spacing w:after="200"/>
        <w:ind w:left="2107" w:right="2241"/>
        <w:jc w:val="center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 xml:space="preserve">АКТ </w:t>
      </w:r>
    </w:p>
    <w:p w14:paraId="5CB93CE8" w14:textId="626B5E56" w:rsidR="00DF3A26" w:rsidRPr="00DF3A26" w:rsidRDefault="00DF3A26" w:rsidP="00DF3A26">
      <w:pPr>
        <w:tabs>
          <w:tab w:val="left" w:pos="4883"/>
          <w:tab w:val="left" w:pos="6076"/>
        </w:tabs>
        <w:spacing w:after="200"/>
        <w:ind w:right="-2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>приема-передачи</w:t>
      </w:r>
      <w:r w:rsidRPr="00DF3A26">
        <w:rPr>
          <w:rFonts w:eastAsiaTheme="minorHAnsi"/>
          <w:spacing w:val="-9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мест</w:t>
      </w:r>
      <w:r w:rsidR="003A0883">
        <w:rPr>
          <w:rFonts w:eastAsiaTheme="minorHAnsi"/>
          <w:sz w:val="24"/>
          <w:szCs w:val="22"/>
          <w:lang w:eastAsia="en-US"/>
        </w:rPr>
        <w:t>а</w:t>
      </w:r>
      <w:r w:rsidRPr="00DF3A26">
        <w:rPr>
          <w:rFonts w:eastAsiaTheme="minorHAnsi"/>
          <w:spacing w:val="-7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для</w:t>
      </w:r>
      <w:r w:rsidRPr="00DF3A26">
        <w:rPr>
          <w:rFonts w:eastAsiaTheme="minorHAnsi"/>
          <w:spacing w:val="-9"/>
          <w:sz w:val="24"/>
          <w:szCs w:val="22"/>
          <w:lang w:eastAsia="en-US"/>
        </w:rPr>
        <w:t xml:space="preserve"> размещения нестационарного торгового объекта (тележки)</w:t>
      </w:r>
      <w:r w:rsidRPr="00DF3A26">
        <w:rPr>
          <w:rFonts w:eastAsiaTheme="minorHAnsi"/>
          <w:sz w:val="24"/>
          <w:szCs w:val="22"/>
          <w:lang w:eastAsia="en-US"/>
        </w:rPr>
        <w:t xml:space="preserve"> к договору </w:t>
      </w:r>
    </w:p>
    <w:p w14:paraId="49627968" w14:textId="77777777" w:rsidR="00DF3A26" w:rsidRPr="00DF3A26" w:rsidRDefault="00DF3A26" w:rsidP="00DF3A26">
      <w:pPr>
        <w:tabs>
          <w:tab w:val="left" w:pos="4883"/>
          <w:tab w:val="left" w:pos="6076"/>
        </w:tabs>
        <w:spacing w:after="200" w:line="276" w:lineRule="auto"/>
        <w:ind w:right="-2"/>
        <w:jc w:val="center"/>
        <w:rPr>
          <w:rFonts w:eastAsiaTheme="minorHAnsi"/>
          <w:sz w:val="2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>от «___» __________ 202__ г. №</w:t>
      </w:r>
      <w:r w:rsidRPr="00DF3A26">
        <w:rPr>
          <w:rFonts w:eastAsiaTheme="minorHAnsi"/>
          <w:noProof/>
          <w:sz w:val="2"/>
          <w:szCs w:val="22"/>
          <w:lang w:eastAsia="en-US"/>
        </w:rPr>
        <mc:AlternateContent>
          <mc:Choice Requires="wpg">
            <w:drawing>
              <wp:inline distT="0" distB="0" distL="0" distR="0" wp14:anchorId="6DCEAB35" wp14:editId="2C8B0345">
                <wp:extent cx="535305" cy="6350"/>
                <wp:effectExtent l="9525" t="0" r="0" b="317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5305" cy="6350"/>
                          <a:chOff x="0" y="0"/>
                          <a:chExt cx="535305" cy="63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3048"/>
                            <a:ext cx="535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">
                                <a:moveTo>
                                  <a:pt x="0" y="0"/>
                                </a:moveTo>
                                <a:lnTo>
                                  <a:pt x="53477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42E8E" id="Group 18" o:spid="_x0000_s1026" style="width:42.15pt;height:.5pt;mso-position-horizontal-relative:char;mso-position-vertical-relative:line" coordsize="5353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">
                <v:shape id="Graphic 19" o:spid="_x0000_s1027" style="position:absolute;top:30;width:5353;height:13;visibility:visible;mso-wrap-style:square;v-text-anchor:top" coordsize="535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" path="m,l534771,e" filled="f" strokeweight=".48pt">
                  <v:path arrowok="t"/>
                </v:shape>
                <w10:anchorlock/>
              </v:group>
            </w:pict>
          </mc:Fallback>
        </mc:AlternateContent>
      </w:r>
    </w:p>
    <w:p w14:paraId="61D85E8D" w14:textId="77777777" w:rsidR="00DF3A26" w:rsidRPr="00DF3A26" w:rsidRDefault="00DF3A26" w:rsidP="00DF3A26">
      <w:pPr>
        <w:tabs>
          <w:tab w:val="left" w:pos="7880"/>
        </w:tabs>
        <w:spacing w:before="256" w:after="200" w:line="276" w:lineRule="auto"/>
        <w:ind w:left="2"/>
        <w:jc w:val="both"/>
        <w:rPr>
          <w:rFonts w:asciiTheme="minorHAnsi" w:eastAsiaTheme="minorHAnsi" w:hAnsiTheme="minorHAnsi" w:cstheme="minorBidi"/>
          <w:sz w:val="2"/>
          <w:szCs w:val="22"/>
          <w:lang w:eastAsia="en-US"/>
        </w:rPr>
      </w:pPr>
      <w:r w:rsidRPr="00DF3A26">
        <w:rPr>
          <w:rFonts w:asciiTheme="minorHAnsi" w:eastAsiaTheme="minorHAnsi" w:hAnsiTheme="minorHAnsi" w:cstheme="minorBidi"/>
          <w:sz w:val="24"/>
          <w:szCs w:val="22"/>
          <w:lang w:eastAsia="en-US"/>
        </w:rPr>
        <w:t>г.</w:t>
      </w:r>
      <w:r w:rsidRPr="00DF3A26">
        <w:rPr>
          <w:rFonts w:asciiTheme="minorHAnsi" w:eastAsiaTheme="minorHAnsi" w:hAnsiTheme="minorHAnsi" w:cstheme="minorBidi"/>
          <w:spacing w:val="-5"/>
          <w:sz w:val="24"/>
          <w:szCs w:val="22"/>
          <w:lang w:eastAsia="en-US"/>
        </w:rPr>
        <w:t xml:space="preserve"> </w:t>
      </w:r>
      <w:r w:rsidRPr="00DF3A26">
        <w:rPr>
          <w:rFonts w:asciiTheme="minorHAnsi" w:eastAsiaTheme="minorHAnsi" w:hAnsiTheme="minorHAnsi" w:cstheme="minorBidi"/>
          <w:sz w:val="24"/>
          <w:szCs w:val="22"/>
          <w:lang w:eastAsia="en-US"/>
        </w:rPr>
        <w:t>Нижний</w:t>
      </w:r>
      <w:r w:rsidRPr="00DF3A26">
        <w:rPr>
          <w:rFonts w:asciiTheme="minorHAnsi" w:eastAsiaTheme="minorHAnsi" w:hAnsiTheme="minorHAnsi" w:cstheme="minorBidi"/>
          <w:spacing w:val="-2"/>
          <w:sz w:val="24"/>
          <w:szCs w:val="22"/>
          <w:lang w:eastAsia="en-US"/>
        </w:rPr>
        <w:t xml:space="preserve"> Новгород</w:t>
      </w:r>
      <w:r w:rsidRPr="00DF3A26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                                                                                                </w:t>
      </w:r>
      <w:proofErr w:type="gramStart"/>
      <w:r w:rsidRPr="00DF3A26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  «</w:t>
      </w:r>
      <w:proofErr w:type="gramEnd"/>
      <w:r w:rsidRPr="00DF3A26">
        <w:rPr>
          <w:rFonts w:asciiTheme="minorHAnsi" w:eastAsiaTheme="minorHAnsi" w:hAnsiTheme="minorHAnsi" w:cstheme="minorBidi"/>
          <w:spacing w:val="58"/>
          <w:sz w:val="24"/>
          <w:szCs w:val="22"/>
          <w:lang w:eastAsia="en-US"/>
        </w:rPr>
        <w:t xml:space="preserve"> </w:t>
      </w:r>
      <w:proofErr w:type="gramStart"/>
      <w:r w:rsidRPr="00DF3A26">
        <w:rPr>
          <w:rFonts w:asciiTheme="minorHAnsi" w:eastAsiaTheme="minorHAnsi" w:hAnsiTheme="minorHAnsi" w:cstheme="minorBidi"/>
          <w:spacing w:val="58"/>
          <w:sz w:val="24"/>
          <w:szCs w:val="22"/>
          <w:lang w:eastAsia="en-US"/>
        </w:rPr>
        <w:t xml:space="preserve">  </w:t>
      </w:r>
      <w:r w:rsidRPr="00DF3A26">
        <w:rPr>
          <w:rFonts w:asciiTheme="minorHAnsi" w:eastAsiaTheme="minorHAnsi" w:hAnsiTheme="minorHAnsi" w:cstheme="minorBidi"/>
          <w:sz w:val="24"/>
          <w:szCs w:val="22"/>
          <w:lang w:eastAsia="en-US"/>
        </w:rPr>
        <w:t>»</w:t>
      </w:r>
      <w:proofErr w:type="gramEnd"/>
      <w:r w:rsidRPr="00DF3A26">
        <w:rPr>
          <w:rFonts w:asciiTheme="minorHAnsi" w:eastAsiaTheme="minorHAnsi" w:hAnsiTheme="minorHAnsi" w:cstheme="minorBidi"/>
          <w:spacing w:val="1"/>
          <w:sz w:val="24"/>
          <w:szCs w:val="22"/>
          <w:lang w:eastAsia="en-US"/>
        </w:rPr>
        <w:t xml:space="preserve"> </w:t>
      </w:r>
      <w:r w:rsidRPr="00DF3A26">
        <w:rPr>
          <w:rFonts w:asciiTheme="minorHAnsi" w:eastAsiaTheme="minorHAnsi" w:hAnsiTheme="minorHAnsi" w:cstheme="minorBidi"/>
          <w:spacing w:val="74"/>
          <w:w w:val="150"/>
          <w:sz w:val="24"/>
          <w:szCs w:val="22"/>
          <w:u w:val="single"/>
          <w:lang w:eastAsia="en-US"/>
        </w:rPr>
        <w:t xml:space="preserve"> ____</w:t>
      </w:r>
      <w:r w:rsidRPr="00DF3A26">
        <w:rPr>
          <w:rFonts w:asciiTheme="minorHAnsi" w:eastAsiaTheme="minorHAnsi" w:hAnsiTheme="minorHAnsi" w:cstheme="minorBidi"/>
          <w:spacing w:val="1"/>
          <w:sz w:val="24"/>
          <w:szCs w:val="22"/>
          <w:lang w:eastAsia="en-US"/>
        </w:rPr>
        <w:t xml:space="preserve"> </w:t>
      </w:r>
      <w:r w:rsidRPr="00DF3A26">
        <w:rPr>
          <w:rFonts w:asciiTheme="minorHAnsi" w:eastAsiaTheme="minorHAnsi" w:hAnsiTheme="minorHAnsi" w:cstheme="minorBidi"/>
          <w:spacing w:val="-4"/>
          <w:sz w:val="24"/>
          <w:szCs w:val="22"/>
          <w:lang w:eastAsia="en-US"/>
        </w:rPr>
        <w:t>года</w:t>
      </w:r>
    </w:p>
    <w:p w14:paraId="44B023E9" w14:textId="77777777" w:rsidR="00DF3A26" w:rsidRPr="00DF3A26" w:rsidRDefault="00DF3A26" w:rsidP="0085421A">
      <w:pPr>
        <w:spacing w:before="120" w:after="200"/>
        <w:ind w:firstLine="567"/>
        <w:jc w:val="both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b/>
          <w:sz w:val="24"/>
          <w:szCs w:val="22"/>
          <w:lang w:eastAsia="en-US"/>
        </w:rPr>
        <w:t>Государственное бюджетное учреждение Нижегородской области «Нижегородский Кремль»</w:t>
      </w:r>
      <w:r w:rsidRPr="00DF3A26">
        <w:rPr>
          <w:rFonts w:eastAsiaTheme="minorHAnsi"/>
          <w:b/>
          <w:spacing w:val="-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b/>
          <w:sz w:val="24"/>
          <w:szCs w:val="22"/>
          <w:lang w:eastAsia="en-US"/>
        </w:rPr>
        <w:t>(ГБУ</w:t>
      </w:r>
      <w:r w:rsidRPr="00DF3A26">
        <w:rPr>
          <w:rFonts w:eastAsiaTheme="minorHAnsi"/>
          <w:b/>
          <w:spacing w:val="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b/>
          <w:sz w:val="24"/>
          <w:szCs w:val="22"/>
          <w:lang w:eastAsia="en-US"/>
        </w:rPr>
        <w:t>НО</w:t>
      </w:r>
      <w:r w:rsidRPr="00DF3A26">
        <w:rPr>
          <w:rFonts w:eastAsiaTheme="minorHAnsi"/>
          <w:b/>
          <w:spacing w:val="3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b/>
          <w:sz w:val="24"/>
          <w:szCs w:val="22"/>
          <w:lang w:eastAsia="en-US"/>
        </w:rPr>
        <w:t>«Нижегородский</w:t>
      </w:r>
      <w:r w:rsidRPr="00DF3A26">
        <w:rPr>
          <w:rFonts w:eastAsiaTheme="minorHAnsi"/>
          <w:b/>
          <w:spacing w:val="3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b/>
          <w:sz w:val="24"/>
          <w:szCs w:val="22"/>
          <w:lang w:eastAsia="en-US"/>
        </w:rPr>
        <w:t>Кремль»)</w:t>
      </w:r>
      <w:r w:rsidRPr="00DF3A26">
        <w:rPr>
          <w:rFonts w:eastAsiaTheme="minorHAnsi"/>
          <w:sz w:val="24"/>
          <w:szCs w:val="22"/>
          <w:lang w:eastAsia="en-US"/>
        </w:rPr>
        <w:t>,</w:t>
      </w:r>
      <w:r w:rsidRPr="00DF3A26">
        <w:rPr>
          <w:rFonts w:eastAsiaTheme="minorHAnsi"/>
          <w:spacing w:val="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именуемое</w:t>
      </w:r>
      <w:r w:rsidRPr="00DF3A26">
        <w:rPr>
          <w:rFonts w:eastAsiaTheme="minorHAnsi"/>
          <w:spacing w:val="3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в</w:t>
      </w:r>
      <w:r w:rsidRPr="00DF3A26">
        <w:rPr>
          <w:rFonts w:eastAsiaTheme="minorHAnsi"/>
          <w:spacing w:val="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дальнейшем</w:t>
      </w:r>
      <w:r w:rsidRPr="00DF3A26">
        <w:rPr>
          <w:rFonts w:eastAsiaTheme="minorHAnsi"/>
          <w:spacing w:val="5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b/>
          <w:sz w:val="24"/>
          <w:szCs w:val="22"/>
          <w:lang w:eastAsia="en-US"/>
        </w:rPr>
        <w:t>«Исполнитель»</w:t>
      </w:r>
      <w:r w:rsidRPr="00DF3A26">
        <w:rPr>
          <w:rFonts w:eastAsiaTheme="minorHAnsi"/>
          <w:sz w:val="24"/>
          <w:szCs w:val="22"/>
          <w:lang w:eastAsia="en-US"/>
        </w:rPr>
        <w:t>,</w:t>
      </w:r>
      <w:r w:rsidRPr="00DF3A26">
        <w:rPr>
          <w:rFonts w:eastAsiaTheme="minorHAnsi"/>
          <w:spacing w:val="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в</w:t>
      </w:r>
      <w:r w:rsidRPr="00DF3A26">
        <w:rPr>
          <w:rFonts w:eastAsiaTheme="minorHAnsi"/>
          <w:spacing w:val="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pacing w:val="-4"/>
          <w:sz w:val="24"/>
          <w:szCs w:val="22"/>
          <w:lang w:eastAsia="en-US"/>
        </w:rPr>
        <w:t>лице ________________</w:t>
      </w:r>
      <w:r w:rsidRPr="00DF3A26">
        <w:rPr>
          <w:rFonts w:eastAsiaTheme="minorHAnsi"/>
          <w:sz w:val="24"/>
          <w:szCs w:val="22"/>
          <w:u w:val="single"/>
          <w:lang w:eastAsia="en-US"/>
        </w:rPr>
        <w:tab/>
      </w:r>
      <w:r w:rsidRPr="00DF3A26">
        <w:rPr>
          <w:rFonts w:eastAsiaTheme="minorHAnsi"/>
          <w:sz w:val="24"/>
          <w:szCs w:val="22"/>
          <w:lang w:eastAsia="en-US"/>
        </w:rPr>
        <w:t>,</w:t>
      </w:r>
      <w:r w:rsidRPr="00DF3A26">
        <w:rPr>
          <w:rFonts w:eastAsiaTheme="minorHAnsi"/>
          <w:spacing w:val="80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действующего</w:t>
      </w:r>
      <w:r w:rsidRPr="00DF3A26">
        <w:rPr>
          <w:rFonts w:eastAsiaTheme="minorHAnsi"/>
          <w:spacing w:val="80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на</w:t>
      </w:r>
      <w:r w:rsidRPr="00DF3A26">
        <w:rPr>
          <w:rFonts w:eastAsiaTheme="minorHAnsi"/>
          <w:spacing w:val="80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основании ____________</w:t>
      </w:r>
      <w:r w:rsidRPr="00DF3A26">
        <w:rPr>
          <w:rFonts w:eastAsiaTheme="minorHAnsi"/>
          <w:spacing w:val="106"/>
          <w:sz w:val="24"/>
          <w:szCs w:val="22"/>
          <w:lang w:eastAsia="en-US"/>
        </w:rPr>
        <w:t>,</w:t>
      </w:r>
      <w:r w:rsidRPr="00DF3A26">
        <w:rPr>
          <w:rFonts w:eastAsiaTheme="minorHAnsi"/>
          <w:spacing w:val="71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с</w:t>
      </w:r>
      <w:r w:rsidRPr="00DF3A26">
        <w:rPr>
          <w:rFonts w:eastAsiaTheme="minorHAnsi"/>
          <w:spacing w:val="73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одной</w:t>
      </w:r>
      <w:r w:rsidRPr="00DF3A26">
        <w:rPr>
          <w:rFonts w:eastAsiaTheme="minorHAnsi"/>
          <w:spacing w:val="74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стороны,</w:t>
      </w:r>
      <w:r w:rsidRPr="00DF3A26">
        <w:rPr>
          <w:rFonts w:eastAsiaTheme="minorHAnsi"/>
          <w:spacing w:val="73"/>
          <w:w w:val="15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pacing w:val="-10"/>
          <w:sz w:val="24"/>
          <w:szCs w:val="22"/>
          <w:lang w:eastAsia="en-US"/>
        </w:rPr>
        <w:t>и</w:t>
      </w:r>
    </w:p>
    <w:p w14:paraId="345E6F92" w14:textId="77777777" w:rsidR="00DF3A26" w:rsidRPr="00DF3A26" w:rsidRDefault="00DF3A26" w:rsidP="0085421A">
      <w:pPr>
        <w:spacing w:before="120" w:after="200"/>
        <w:ind w:firstLine="567"/>
        <w:jc w:val="both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b/>
          <w:sz w:val="24"/>
          <w:szCs w:val="22"/>
          <w:lang w:eastAsia="en-US"/>
        </w:rPr>
        <w:t xml:space="preserve">_________________________, </w:t>
      </w:r>
      <w:r w:rsidRPr="00DF3A26">
        <w:rPr>
          <w:rFonts w:eastAsiaTheme="minorHAnsi"/>
          <w:sz w:val="24"/>
          <w:szCs w:val="22"/>
          <w:lang w:eastAsia="en-US"/>
        </w:rPr>
        <w:t>в лице ____________________,</w:t>
      </w:r>
      <w:r w:rsidRPr="00DF3A26">
        <w:rPr>
          <w:rFonts w:eastAsiaTheme="minorHAnsi"/>
          <w:spacing w:val="80"/>
          <w:sz w:val="24"/>
          <w:szCs w:val="22"/>
          <w:lang w:eastAsia="en-US"/>
        </w:rPr>
        <w:t xml:space="preserve">  </w:t>
      </w:r>
      <w:r w:rsidRPr="00DF3A26">
        <w:rPr>
          <w:rFonts w:eastAsiaTheme="minorHAnsi"/>
          <w:sz w:val="24"/>
          <w:szCs w:val="22"/>
          <w:lang w:eastAsia="en-US"/>
        </w:rPr>
        <w:t>действующего</w:t>
      </w:r>
      <w:r w:rsidRPr="00DF3A26">
        <w:rPr>
          <w:rFonts w:eastAsiaTheme="minorHAnsi"/>
          <w:spacing w:val="80"/>
          <w:sz w:val="24"/>
          <w:szCs w:val="22"/>
          <w:lang w:eastAsia="en-US"/>
        </w:rPr>
        <w:t xml:space="preserve">  </w:t>
      </w:r>
      <w:r w:rsidRPr="00DF3A26">
        <w:rPr>
          <w:rFonts w:eastAsiaTheme="minorHAnsi"/>
          <w:sz w:val="24"/>
          <w:szCs w:val="22"/>
          <w:lang w:eastAsia="en-US"/>
        </w:rPr>
        <w:t>на</w:t>
      </w:r>
      <w:r w:rsidRPr="00DF3A26">
        <w:rPr>
          <w:rFonts w:eastAsiaTheme="minorHAnsi"/>
          <w:spacing w:val="80"/>
          <w:sz w:val="24"/>
          <w:szCs w:val="22"/>
          <w:lang w:eastAsia="en-US"/>
        </w:rPr>
        <w:t xml:space="preserve">  </w:t>
      </w:r>
      <w:r w:rsidRPr="00DF3A26">
        <w:rPr>
          <w:rFonts w:eastAsiaTheme="minorHAnsi"/>
          <w:sz w:val="24"/>
          <w:szCs w:val="22"/>
          <w:lang w:eastAsia="en-US"/>
        </w:rPr>
        <w:t>основании</w:t>
      </w:r>
      <w:r w:rsidRPr="00DF3A26">
        <w:rPr>
          <w:rFonts w:eastAsiaTheme="minorHAnsi"/>
          <w:spacing w:val="279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u w:val="single"/>
          <w:lang w:eastAsia="en-US"/>
        </w:rPr>
        <w:tab/>
      </w:r>
      <w:r w:rsidRPr="00DF3A26">
        <w:rPr>
          <w:rFonts w:eastAsiaTheme="minorHAnsi"/>
          <w:sz w:val="24"/>
          <w:szCs w:val="22"/>
          <w:lang w:eastAsia="en-US"/>
        </w:rPr>
        <w:t>,</w:t>
      </w:r>
      <w:r w:rsidRPr="00DF3A26">
        <w:rPr>
          <w:rFonts w:eastAsiaTheme="minorHAnsi"/>
          <w:spacing w:val="8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именуемый</w:t>
      </w:r>
      <w:r w:rsidRPr="00DF3A26">
        <w:rPr>
          <w:rFonts w:eastAsiaTheme="minorHAnsi"/>
          <w:spacing w:val="8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 xml:space="preserve">в дальнейшем </w:t>
      </w:r>
      <w:r w:rsidRPr="00DF3A26">
        <w:rPr>
          <w:rFonts w:eastAsiaTheme="minorHAnsi"/>
          <w:b/>
          <w:sz w:val="24"/>
          <w:szCs w:val="22"/>
          <w:lang w:eastAsia="en-US"/>
        </w:rPr>
        <w:t xml:space="preserve">«Заказчик», </w:t>
      </w:r>
      <w:r w:rsidRPr="00DF3A26">
        <w:rPr>
          <w:rFonts w:eastAsiaTheme="minorHAnsi"/>
          <w:sz w:val="24"/>
          <w:szCs w:val="22"/>
          <w:lang w:eastAsia="en-US"/>
        </w:rPr>
        <w:t>с другой стороны, совместно именуемые в дальнейшем «</w:t>
      </w:r>
      <w:r w:rsidRPr="00DF3A26">
        <w:rPr>
          <w:rFonts w:eastAsiaTheme="minorHAnsi"/>
          <w:b/>
          <w:sz w:val="24"/>
          <w:szCs w:val="22"/>
          <w:lang w:eastAsia="en-US"/>
        </w:rPr>
        <w:t>Стороны»</w:t>
      </w:r>
      <w:r w:rsidRPr="00DF3A26">
        <w:rPr>
          <w:rFonts w:eastAsiaTheme="minorHAnsi"/>
          <w:sz w:val="24"/>
          <w:szCs w:val="22"/>
          <w:lang w:eastAsia="en-US"/>
        </w:rPr>
        <w:t>, подписали настоящий акт о том, что:</w:t>
      </w:r>
    </w:p>
    <w:p w14:paraId="25EB0A49" w14:textId="1751FE26" w:rsidR="00DF3A26" w:rsidRPr="00DF3A26" w:rsidRDefault="00DF3A26" w:rsidP="0085421A">
      <w:pPr>
        <w:widowControl w:val="0"/>
        <w:numPr>
          <w:ilvl w:val="0"/>
          <w:numId w:val="34"/>
        </w:numPr>
        <w:tabs>
          <w:tab w:val="left" w:pos="896"/>
          <w:tab w:val="left" w:pos="954"/>
          <w:tab w:val="left" w:pos="6077"/>
          <w:tab w:val="left" w:pos="8928"/>
        </w:tabs>
        <w:autoSpaceDE w:val="0"/>
        <w:autoSpaceDN w:val="0"/>
        <w:spacing w:after="200" w:line="276" w:lineRule="auto"/>
        <w:ind w:firstLine="566"/>
        <w:jc w:val="both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>Исполнитель передал место для</w:t>
      </w:r>
      <w:r w:rsidRPr="00DF3A26">
        <w:rPr>
          <w:rFonts w:eastAsiaTheme="minorHAnsi"/>
          <w:spacing w:val="-9"/>
          <w:sz w:val="24"/>
          <w:szCs w:val="22"/>
          <w:lang w:eastAsia="en-US"/>
        </w:rPr>
        <w:t xml:space="preserve"> размещения нестационарного торгового объекта</w:t>
      </w:r>
      <w:r w:rsidRPr="00DF3A26">
        <w:rPr>
          <w:rFonts w:eastAsiaTheme="minorHAnsi"/>
          <w:sz w:val="24"/>
          <w:szCs w:val="22"/>
          <w:lang w:eastAsia="en-US"/>
        </w:rPr>
        <w:t xml:space="preserve"> (тележки) в рамках проведения сезонной специализированной ярмарки на территории Нижегородского Кремля и Кремлевского бульвара (далее – мест</w:t>
      </w:r>
      <w:r w:rsidR="003A0883">
        <w:rPr>
          <w:rFonts w:eastAsiaTheme="minorHAnsi"/>
          <w:sz w:val="24"/>
          <w:szCs w:val="22"/>
          <w:lang w:eastAsia="en-US"/>
        </w:rPr>
        <w:t>о</w:t>
      </w:r>
      <w:r w:rsidRPr="00DF3A26">
        <w:rPr>
          <w:rFonts w:eastAsiaTheme="minorHAnsi"/>
          <w:sz w:val="24"/>
          <w:szCs w:val="22"/>
          <w:lang w:eastAsia="en-US"/>
        </w:rPr>
        <w:t>)</w:t>
      </w:r>
      <w:r w:rsidRPr="00DF3A26">
        <w:rPr>
          <w:rFonts w:eastAsiaTheme="minorHAnsi"/>
          <w:spacing w:val="3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по</w:t>
      </w:r>
      <w:r w:rsidRPr="00DF3A26">
        <w:rPr>
          <w:rFonts w:eastAsiaTheme="minorHAnsi"/>
          <w:spacing w:val="3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цене,</w:t>
      </w:r>
      <w:r w:rsidRPr="00DF3A26">
        <w:rPr>
          <w:rFonts w:eastAsiaTheme="minorHAnsi"/>
          <w:spacing w:val="3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количеству</w:t>
      </w:r>
      <w:r w:rsidRPr="00DF3A26">
        <w:rPr>
          <w:rFonts w:eastAsiaTheme="minorHAnsi"/>
          <w:spacing w:val="3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и</w:t>
      </w:r>
      <w:r w:rsidRPr="00DF3A26">
        <w:rPr>
          <w:rFonts w:eastAsiaTheme="minorHAnsi"/>
          <w:spacing w:val="3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характеристикам,</w:t>
      </w:r>
      <w:r w:rsidRPr="00DF3A26">
        <w:rPr>
          <w:rFonts w:eastAsiaTheme="minorHAnsi"/>
          <w:spacing w:val="3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указанным</w:t>
      </w:r>
      <w:r w:rsidRPr="00DF3A26">
        <w:rPr>
          <w:rFonts w:eastAsiaTheme="minorHAnsi"/>
          <w:spacing w:val="3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в</w:t>
      </w:r>
      <w:r w:rsidRPr="00DF3A26">
        <w:rPr>
          <w:rFonts w:eastAsiaTheme="minorHAnsi"/>
          <w:spacing w:val="3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Спецификации</w:t>
      </w:r>
      <w:r w:rsidRPr="00DF3A26">
        <w:rPr>
          <w:rFonts w:eastAsiaTheme="minorHAnsi"/>
          <w:spacing w:val="40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к</w:t>
      </w:r>
      <w:r w:rsidRPr="00DF3A26">
        <w:rPr>
          <w:rFonts w:eastAsiaTheme="minorHAnsi"/>
          <w:spacing w:val="3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Договору</w:t>
      </w:r>
      <w:r w:rsidRPr="00DF3A26">
        <w:rPr>
          <w:rFonts w:eastAsiaTheme="minorHAnsi"/>
          <w:spacing w:val="3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от</w:t>
      </w:r>
      <w:r w:rsidRPr="00DF3A26">
        <w:rPr>
          <w:rFonts w:eastAsiaTheme="minorHAnsi"/>
          <w:spacing w:val="32"/>
          <w:sz w:val="24"/>
          <w:szCs w:val="22"/>
          <w:lang w:eastAsia="en-US"/>
        </w:rPr>
        <w:t xml:space="preserve"> </w:t>
      </w:r>
      <w:proofErr w:type="gramStart"/>
      <w:r w:rsidRPr="00DF3A26">
        <w:rPr>
          <w:rFonts w:eastAsiaTheme="minorHAnsi"/>
          <w:sz w:val="24"/>
          <w:szCs w:val="22"/>
          <w:lang w:eastAsia="en-US"/>
        </w:rPr>
        <w:t>«</w:t>
      </w:r>
      <w:r w:rsidRPr="00DF3A26">
        <w:rPr>
          <w:rFonts w:eastAsiaTheme="minorHAnsi"/>
          <w:spacing w:val="80"/>
          <w:w w:val="150"/>
          <w:sz w:val="24"/>
          <w:szCs w:val="22"/>
          <w:u w:val="single"/>
          <w:lang w:eastAsia="en-US"/>
        </w:rPr>
        <w:t xml:space="preserve">  </w:t>
      </w:r>
      <w:r w:rsidRPr="00DF3A26">
        <w:rPr>
          <w:rFonts w:eastAsiaTheme="minorHAnsi"/>
          <w:sz w:val="24"/>
          <w:szCs w:val="22"/>
          <w:lang w:eastAsia="en-US"/>
        </w:rPr>
        <w:t>»</w:t>
      </w:r>
      <w:proofErr w:type="gramEnd"/>
      <w:r w:rsidRPr="00DF3A26">
        <w:rPr>
          <w:rFonts w:eastAsiaTheme="minorHAnsi"/>
          <w:sz w:val="24"/>
          <w:szCs w:val="22"/>
          <w:lang w:eastAsia="en-US"/>
        </w:rPr>
        <w:t>______202_ г.</w:t>
      </w:r>
      <w:r w:rsidRPr="00DF3A26">
        <w:rPr>
          <w:rFonts w:eastAsiaTheme="minorHAnsi"/>
          <w:spacing w:val="40"/>
          <w:sz w:val="24"/>
          <w:szCs w:val="22"/>
          <w:lang w:eastAsia="en-US"/>
        </w:rPr>
        <w:t xml:space="preserve">  </w:t>
      </w:r>
      <w:r w:rsidRPr="00DF3A26">
        <w:rPr>
          <w:rFonts w:eastAsiaTheme="minorHAnsi"/>
          <w:sz w:val="24"/>
          <w:szCs w:val="22"/>
          <w:lang w:eastAsia="en-US"/>
        </w:rPr>
        <w:t xml:space="preserve">№ </w:t>
      </w:r>
      <w:r w:rsidRPr="00DF3A26">
        <w:rPr>
          <w:rFonts w:eastAsiaTheme="minorHAnsi"/>
          <w:spacing w:val="80"/>
          <w:sz w:val="24"/>
          <w:szCs w:val="22"/>
          <w:u w:val="single"/>
          <w:lang w:eastAsia="en-US"/>
        </w:rPr>
        <w:t xml:space="preserve"> </w:t>
      </w:r>
      <w:proofErr w:type="gramStart"/>
      <w:r w:rsidRPr="00DF3A26">
        <w:rPr>
          <w:rFonts w:eastAsiaTheme="minorHAnsi"/>
          <w:spacing w:val="80"/>
          <w:sz w:val="24"/>
          <w:szCs w:val="22"/>
          <w:u w:val="single"/>
          <w:lang w:eastAsia="en-US"/>
        </w:rPr>
        <w:t xml:space="preserve">  </w:t>
      </w:r>
      <w:r w:rsidRPr="00DF3A26">
        <w:rPr>
          <w:rFonts w:eastAsiaTheme="minorHAnsi"/>
          <w:sz w:val="24"/>
          <w:szCs w:val="22"/>
          <w:lang w:eastAsia="en-US"/>
        </w:rPr>
        <w:t>,</w:t>
      </w:r>
      <w:proofErr w:type="gramEnd"/>
      <w:r w:rsidRPr="00DF3A26">
        <w:rPr>
          <w:rFonts w:eastAsiaTheme="minorHAnsi"/>
          <w:sz w:val="24"/>
          <w:szCs w:val="22"/>
          <w:lang w:eastAsia="en-US"/>
        </w:rPr>
        <w:t xml:space="preserve"> на общую сумму </w:t>
      </w:r>
      <w:r w:rsidRPr="00DF3A26">
        <w:rPr>
          <w:rFonts w:eastAsiaTheme="minorHAnsi"/>
          <w:sz w:val="24"/>
          <w:szCs w:val="22"/>
          <w:u w:val="single"/>
          <w:lang w:eastAsia="en-US"/>
        </w:rPr>
        <w:tab/>
      </w:r>
      <w:r w:rsidRPr="00DF3A26">
        <w:rPr>
          <w:rFonts w:eastAsiaTheme="minorHAnsi"/>
          <w:spacing w:val="-10"/>
          <w:sz w:val="24"/>
          <w:szCs w:val="22"/>
          <w:lang w:eastAsia="en-US"/>
        </w:rPr>
        <w:t>(</w:t>
      </w:r>
      <w:r w:rsidRPr="00DF3A26">
        <w:rPr>
          <w:rFonts w:eastAsiaTheme="minorHAnsi"/>
          <w:sz w:val="24"/>
          <w:szCs w:val="22"/>
          <w:u w:val="single"/>
          <w:lang w:eastAsia="en-US"/>
        </w:rPr>
        <w:tab/>
      </w:r>
      <w:r w:rsidRPr="00DF3A26">
        <w:rPr>
          <w:rFonts w:eastAsiaTheme="minorHAnsi"/>
          <w:sz w:val="24"/>
          <w:szCs w:val="22"/>
          <w:lang w:eastAsia="en-US"/>
        </w:rPr>
        <w:t>)</w:t>
      </w:r>
      <w:r w:rsidRPr="00DF3A26">
        <w:rPr>
          <w:rFonts w:eastAsiaTheme="minorHAnsi"/>
          <w:spacing w:val="-7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руб.</w:t>
      </w:r>
      <w:r w:rsidRPr="00DF3A26">
        <w:rPr>
          <w:rFonts w:eastAsiaTheme="minorHAnsi"/>
          <w:spacing w:val="-7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00</w:t>
      </w:r>
      <w:r w:rsidRPr="00DF3A26">
        <w:rPr>
          <w:rFonts w:eastAsiaTheme="minorHAnsi"/>
          <w:spacing w:val="-7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коп., в т.ч. НДС 22%</w:t>
      </w:r>
    </w:p>
    <w:p w14:paraId="44F6489E" w14:textId="77777777" w:rsidR="00DF3A26" w:rsidRPr="00DF3A26" w:rsidRDefault="00DF3A26" w:rsidP="00DF3A26">
      <w:pPr>
        <w:widowControl w:val="0"/>
        <w:autoSpaceDE w:val="0"/>
        <w:autoSpaceDN w:val="0"/>
        <w:spacing w:before="7"/>
        <w:rPr>
          <w:sz w:val="7"/>
          <w:szCs w:val="28"/>
          <w:lang w:eastAsia="en-US"/>
        </w:rPr>
      </w:pPr>
    </w:p>
    <w:tbl>
      <w:tblPr>
        <w:tblStyle w:val="TableNormal"/>
        <w:tblW w:w="966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401"/>
        <w:gridCol w:w="1995"/>
        <w:gridCol w:w="848"/>
        <w:gridCol w:w="2270"/>
        <w:gridCol w:w="1455"/>
        <w:gridCol w:w="30"/>
      </w:tblGrid>
      <w:tr w:rsidR="00DF3A26" w:rsidRPr="00DF3A26" w14:paraId="6213DFA5" w14:textId="77777777" w:rsidTr="0085421A">
        <w:trPr>
          <w:gridAfter w:val="1"/>
          <w:wAfter w:w="30" w:type="dxa"/>
          <w:trHeight w:val="870"/>
        </w:trPr>
        <w:tc>
          <w:tcPr>
            <w:tcW w:w="670" w:type="dxa"/>
            <w:shd w:val="clear" w:color="auto" w:fill="D9D9D9"/>
          </w:tcPr>
          <w:p w14:paraId="374CB4C8" w14:textId="77777777" w:rsidR="00DF3A26" w:rsidRPr="003A0883" w:rsidRDefault="00DF3A26" w:rsidP="00DF3A26">
            <w:pPr>
              <w:spacing w:before="138"/>
              <w:rPr>
                <w:b/>
                <w:sz w:val="20"/>
                <w:lang w:val="ru-RU"/>
              </w:rPr>
            </w:pPr>
          </w:p>
          <w:p w14:paraId="14C03F44" w14:textId="77777777" w:rsidR="00DF3A26" w:rsidRPr="00DF3A26" w:rsidRDefault="00DF3A26" w:rsidP="00DF3A26">
            <w:pPr>
              <w:ind w:left="165" w:right="147" w:firstLine="50"/>
              <w:rPr>
                <w:b/>
                <w:sz w:val="20"/>
              </w:rPr>
            </w:pPr>
            <w:r w:rsidRPr="00DF3A26">
              <w:rPr>
                <w:b/>
                <w:spacing w:val="-10"/>
                <w:sz w:val="20"/>
              </w:rPr>
              <w:t xml:space="preserve">№ </w:t>
            </w:r>
            <w:r w:rsidRPr="00DF3A26">
              <w:rPr>
                <w:b/>
                <w:spacing w:val="-4"/>
                <w:sz w:val="20"/>
              </w:rPr>
              <w:t>п/п</w:t>
            </w:r>
          </w:p>
        </w:tc>
        <w:tc>
          <w:tcPr>
            <w:tcW w:w="2401" w:type="dxa"/>
            <w:shd w:val="clear" w:color="auto" w:fill="D9D9D9"/>
          </w:tcPr>
          <w:p w14:paraId="2E47C8AE" w14:textId="77777777" w:rsidR="00DF3A26" w:rsidRPr="00DF3A26" w:rsidRDefault="00DF3A26" w:rsidP="00DF3A26">
            <w:pPr>
              <w:spacing w:before="138"/>
              <w:rPr>
                <w:b/>
                <w:sz w:val="20"/>
              </w:rPr>
            </w:pPr>
          </w:p>
          <w:p w14:paraId="12EA7ECD" w14:textId="77777777" w:rsidR="00DF3A26" w:rsidRPr="00DF3A26" w:rsidRDefault="00DF3A26" w:rsidP="00DF3A26">
            <w:pPr>
              <w:ind w:left="333" w:right="157" w:hanging="164"/>
              <w:rPr>
                <w:b/>
                <w:sz w:val="20"/>
              </w:rPr>
            </w:pPr>
            <w:proofErr w:type="spellStart"/>
            <w:r w:rsidRPr="00DF3A26">
              <w:rPr>
                <w:b/>
                <w:spacing w:val="-2"/>
                <w:sz w:val="20"/>
              </w:rPr>
              <w:t>Наименован</w:t>
            </w:r>
            <w:r w:rsidRPr="00DF3A26">
              <w:rPr>
                <w:b/>
                <w:sz w:val="20"/>
              </w:rPr>
              <w:t>ие</w:t>
            </w:r>
            <w:proofErr w:type="spellEnd"/>
            <w:r w:rsidRPr="00DF3A26">
              <w:rPr>
                <w:b/>
                <w:sz w:val="20"/>
              </w:rPr>
              <w:t xml:space="preserve"> </w:t>
            </w:r>
            <w:proofErr w:type="spellStart"/>
            <w:r w:rsidRPr="00DF3A26">
              <w:rPr>
                <w:b/>
                <w:sz w:val="20"/>
              </w:rPr>
              <w:t>услуги</w:t>
            </w:r>
            <w:proofErr w:type="spellEnd"/>
          </w:p>
          <w:p w14:paraId="490F2BCE" w14:textId="77777777" w:rsidR="00DF3A26" w:rsidRPr="00DF3A26" w:rsidRDefault="00DF3A26" w:rsidP="00DF3A26">
            <w:pPr>
              <w:ind w:left="125" w:right="110" w:firstLine="57"/>
              <w:rPr>
                <w:b/>
                <w:sz w:val="20"/>
              </w:rPr>
            </w:pPr>
          </w:p>
        </w:tc>
        <w:tc>
          <w:tcPr>
            <w:tcW w:w="1995" w:type="dxa"/>
            <w:shd w:val="clear" w:color="auto" w:fill="D9D9D9"/>
          </w:tcPr>
          <w:p w14:paraId="6610538D" w14:textId="77777777" w:rsidR="00DF3A26" w:rsidRPr="00D820A1" w:rsidRDefault="00DF3A26" w:rsidP="00DF3A26">
            <w:pPr>
              <w:spacing w:before="275"/>
              <w:ind w:left="139" w:right="134" w:firstLine="2"/>
              <w:jc w:val="center"/>
              <w:rPr>
                <w:b/>
                <w:sz w:val="20"/>
                <w:lang w:val="ru-RU"/>
              </w:rPr>
            </w:pPr>
            <w:r w:rsidRPr="00D820A1">
              <w:rPr>
                <w:b/>
                <w:sz w:val="20"/>
                <w:lang w:val="ru-RU"/>
              </w:rPr>
              <w:t>Цена</w:t>
            </w:r>
            <w:r w:rsidRPr="00D820A1">
              <w:rPr>
                <w:b/>
                <w:spacing w:val="-15"/>
                <w:sz w:val="20"/>
                <w:lang w:val="ru-RU"/>
              </w:rPr>
              <w:t xml:space="preserve"> </w:t>
            </w:r>
            <w:r w:rsidRPr="00D820A1">
              <w:rPr>
                <w:b/>
                <w:sz w:val="20"/>
                <w:lang w:val="ru-RU"/>
              </w:rPr>
              <w:t xml:space="preserve">за </w:t>
            </w:r>
            <w:r w:rsidRPr="00D820A1">
              <w:rPr>
                <w:b/>
                <w:spacing w:val="-2"/>
                <w:sz w:val="20"/>
                <w:lang w:val="ru-RU"/>
              </w:rPr>
              <w:t xml:space="preserve">ед./мес., </w:t>
            </w:r>
            <w:r w:rsidRPr="00D820A1">
              <w:rPr>
                <w:b/>
                <w:spacing w:val="-4"/>
                <w:sz w:val="20"/>
                <w:lang w:val="ru-RU"/>
              </w:rPr>
              <w:t>руб.</w:t>
            </w:r>
          </w:p>
        </w:tc>
        <w:tc>
          <w:tcPr>
            <w:tcW w:w="848" w:type="dxa"/>
            <w:shd w:val="clear" w:color="auto" w:fill="D9D9D9"/>
          </w:tcPr>
          <w:p w14:paraId="1B6240A3" w14:textId="77777777" w:rsidR="00DF3A26" w:rsidRPr="00D820A1" w:rsidRDefault="00DF3A26" w:rsidP="00DF3A26">
            <w:pPr>
              <w:spacing w:before="138"/>
              <w:rPr>
                <w:b/>
                <w:sz w:val="20"/>
                <w:lang w:val="ru-RU"/>
              </w:rPr>
            </w:pPr>
          </w:p>
          <w:p w14:paraId="23565CB9" w14:textId="77777777" w:rsidR="00DF3A26" w:rsidRPr="00DF3A26" w:rsidRDefault="00DF3A26" w:rsidP="00DF3A26">
            <w:pPr>
              <w:ind w:left="281" w:right="132" w:hanging="132"/>
              <w:rPr>
                <w:b/>
                <w:sz w:val="20"/>
              </w:rPr>
            </w:pPr>
            <w:proofErr w:type="spellStart"/>
            <w:r w:rsidRPr="00DF3A26">
              <w:rPr>
                <w:b/>
                <w:spacing w:val="-2"/>
                <w:sz w:val="20"/>
              </w:rPr>
              <w:t>Кол</w:t>
            </w:r>
            <w:proofErr w:type="spellEnd"/>
            <w:r w:rsidRPr="00DF3A26">
              <w:rPr>
                <w:b/>
                <w:spacing w:val="-2"/>
                <w:sz w:val="20"/>
              </w:rPr>
              <w:t xml:space="preserve">., </w:t>
            </w:r>
            <w:proofErr w:type="spellStart"/>
            <w:r w:rsidRPr="00DF3A26">
              <w:rPr>
                <w:b/>
                <w:spacing w:val="-4"/>
                <w:sz w:val="20"/>
              </w:rPr>
              <w:t>ед</w:t>
            </w:r>
            <w:proofErr w:type="spellEnd"/>
            <w:r w:rsidRPr="00DF3A26">
              <w:rPr>
                <w:b/>
                <w:spacing w:val="-4"/>
                <w:sz w:val="20"/>
              </w:rPr>
              <w:t>.</w:t>
            </w:r>
          </w:p>
        </w:tc>
        <w:tc>
          <w:tcPr>
            <w:tcW w:w="2270" w:type="dxa"/>
            <w:shd w:val="clear" w:color="auto" w:fill="D9D9D9"/>
          </w:tcPr>
          <w:p w14:paraId="432FDED4" w14:textId="77777777" w:rsidR="00DF3A26" w:rsidRPr="00DF3A26" w:rsidRDefault="00DF3A26" w:rsidP="00DF3A26">
            <w:pPr>
              <w:ind w:left="170" w:right="158" w:hanging="3"/>
              <w:jc w:val="center"/>
              <w:rPr>
                <w:b/>
                <w:sz w:val="20"/>
              </w:rPr>
            </w:pPr>
            <w:proofErr w:type="spellStart"/>
            <w:r w:rsidRPr="00DF3A26">
              <w:rPr>
                <w:b/>
                <w:spacing w:val="-4"/>
                <w:sz w:val="20"/>
              </w:rPr>
              <w:t>Место</w:t>
            </w:r>
            <w:proofErr w:type="spellEnd"/>
            <w:r w:rsidRPr="00DF3A26">
              <w:rPr>
                <w:b/>
                <w:spacing w:val="-4"/>
                <w:sz w:val="20"/>
              </w:rPr>
              <w:t xml:space="preserve"> </w:t>
            </w:r>
            <w:proofErr w:type="spellStart"/>
            <w:proofErr w:type="gramStart"/>
            <w:r w:rsidRPr="00DF3A26">
              <w:rPr>
                <w:b/>
                <w:spacing w:val="-4"/>
                <w:sz w:val="20"/>
              </w:rPr>
              <w:t>размещения</w:t>
            </w:r>
            <w:proofErr w:type="spellEnd"/>
            <w:r w:rsidRPr="00DF3A26">
              <w:rPr>
                <w:b/>
                <w:spacing w:val="-4"/>
                <w:sz w:val="20"/>
              </w:rPr>
              <w:t xml:space="preserve">  </w:t>
            </w:r>
            <w:proofErr w:type="spellStart"/>
            <w:r w:rsidRPr="00DF3A26">
              <w:rPr>
                <w:b/>
                <w:spacing w:val="-2"/>
                <w:sz w:val="20"/>
              </w:rPr>
              <w:t>согласно</w:t>
            </w:r>
            <w:proofErr w:type="spellEnd"/>
            <w:proofErr w:type="gramEnd"/>
          </w:p>
          <w:p w14:paraId="1E8438A5" w14:textId="77777777" w:rsidR="00DF3A26" w:rsidRPr="00DF3A26" w:rsidRDefault="00DF3A26" w:rsidP="00DF3A26">
            <w:pPr>
              <w:spacing w:line="257" w:lineRule="exact"/>
              <w:ind w:left="8"/>
              <w:jc w:val="center"/>
              <w:rPr>
                <w:b/>
                <w:sz w:val="20"/>
              </w:rPr>
            </w:pPr>
            <w:proofErr w:type="spellStart"/>
            <w:r w:rsidRPr="00DF3A26">
              <w:rPr>
                <w:b/>
                <w:spacing w:val="-2"/>
                <w:sz w:val="20"/>
              </w:rPr>
              <w:t>Схеме</w:t>
            </w:r>
            <w:proofErr w:type="spellEnd"/>
          </w:p>
        </w:tc>
        <w:tc>
          <w:tcPr>
            <w:tcW w:w="1455" w:type="dxa"/>
            <w:shd w:val="clear" w:color="auto" w:fill="D9D9D9"/>
          </w:tcPr>
          <w:p w14:paraId="517DCC4F" w14:textId="6C191343" w:rsidR="00DF3A26" w:rsidRPr="00DF3A26" w:rsidRDefault="00DF3A26" w:rsidP="00DF3A26">
            <w:pPr>
              <w:spacing w:before="138"/>
              <w:ind w:left="187" w:right="177" w:firstLine="3"/>
              <w:jc w:val="center"/>
              <w:rPr>
                <w:b/>
                <w:sz w:val="20"/>
              </w:rPr>
            </w:pPr>
            <w:proofErr w:type="spellStart"/>
            <w:r w:rsidRPr="00DF3A26">
              <w:rPr>
                <w:b/>
                <w:spacing w:val="-2"/>
                <w:sz w:val="20"/>
              </w:rPr>
              <w:t>Общая</w:t>
            </w:r>
            <w:proofErr w:type="spellEnd"/>
            <w:r w:rsidRPr="00DF3A26">
              <w:rPr>
                <w:b/>
                <w:spacing w:val="-2"/>
                <w:sz w:val="20"/>
              </w:rPr>
              <w:t xml:space="preserve"> </w:t>
            </w:r>
            <w:proofErr w:type="spellStart"/>
            <w:r w:rsidRPr="00DF3A26">
              <w:rPr>
                <w:b/>
                <w:spacing w:val="-2"/>
                <w:sz w:val="20"/>
              </w:rPr>
              <w:t>стоимость</w:t>
            </w:r>
            <w:proofErr w:type="spellEnd"/>
            <w:r w:rsidRPr="00DF3A26">
              <w:rPr>
                <w:b/>
                <w:spacing w:val="-4"/>
                <w:sz w:val="20"/>
              </w:rPr>
              <w:t xml:space="preserve">, </w:t>
            </w:r>
            <w:proofErr w:type="spellStart"/>
            <w:r w:rsidRPr="00DF3A26">
              <w:rPr>
                <w:b/>
                <w:spacing w:val="-4"/>
                <w:sz w:val="20"/>
              </w:rPr>
              <w:t>руб</w:t>
            </w:r>
            <w:proofErr w:type="spellEnd"/>
            <w:r w:rsidRPr="00DF3A26">
              <w:rPr>
                <w:b/>
                <w:spacing w:val="-4"/>
                <w:sz w:val="20"/>
              </w:rPr>
              <w:t>.</w:t>
            </w:r>
          </w:p>
        </w:tc>
      </w:tr>
      <w:tr w:rsidR="00DF3A26" w:rsidRPr="00DF3A26" w14:paraId="254BCA1F" w14:textId="77777777" w:rsidTr="0085421A">
        <w:trPr>
          <w:gridAfter w:val="1"/>
          <w:wAfter w:w="30" w:type="dxa"/>
          <w:trHeight w:val="700"/>
        </w:trPr>
        <w:tc>
          <w:tcPr>
            <w:tcW w:w="670" w:type="dxa"/>
          </w:tcPr>
          <w:p w14:paraId="2F779AD4" w14:textId="77777777" w:rsidR="00DF3A26" w:rsidRPr="00DF3A26" w:rsidRDefault="00DF3A26" w:rsidP="00DF3A26">
            <w:pPr>
              <w:spacing w:before="212"/>
              <w:ind w:left="10"/>
              <w:jc w:val="center"/>
              <w:rPr>
                <w:sz w:val="24"/>
              </w:rPr>
            </w:pPr>
            <w:r w:rsidRPr="00DF3A26">
              <w:rPr>
                <w:spacing w:val="-5"/>
                <w:sz w:val="24"/>
              </w:rPr>
              <w:t>1.</w:t>
            </w:r>
          </w:p>
        </w:tc>
        <w:tc>
          <w:tcPr>
            <w:tcW w:w="2401" w:type="dxa"/>
          </w:tcPr>
          <w:p w14:paraId="1A7B8159" w14:textId="77777777" w:rsidR="00DF3A26" w:rsidRPr="00DF3A26" w:rsidRDefault="00DF3A26" w:rsidP="00DF3A26">
            <w:pPr>
              <w:spacing w:before="212"/>
              <w:ind w:left="7"/>
              <w:jc w:val="center"/>
              <w:rPr>
                <w:sz w:val="24"/>
              </w:rPr>
            </w:pPr>
          </w:p>
        </w:tc>
        <w:tc>
          <w:tcPr>
            <w:tcW w:w="1995" w:type="dxa"/>
          </w:tcPr>
          <w:p w14:paraId="0F1DEE01" w14:textId="77777777" w:rsidR="00DF3A26" w:rsidRPr="00DF3A26" w:rsidRDefault="00DF3A26" w:rsidP="00DF3A26">
            <w:pPr>
              <w:rPr>
                <w:sz w:val="24"/>
              </w:rPr>
            </w:pPr>
          </w:p>
        </w:tc>
        <w:tc>
          <w:tcPr>
            <w:tcW w:w="848" w:type="dxa"/>
          </w:tcPr>
          <w:p w14:paraId="0A405876" w14:textId="77777777" w:rsidR="00DF3A26" w:rsidRPr="00DF3A26" w:rsidRDefault="00DF3A26" w:rsidP="00DF3A26">
            <w:pPr>
              <w:rPr>
                <w:sz w:val="24"/>
              </w:rPr>
            </w:pPr>
          </w:p>
        </w:tc>
        <w:tc>
          <w:tcPr>
            <w:tcW w:w="2270" w:type="dxa"/>
          </w:tcPr>
          <w:p w14:paraId="618E4DE7" w14:textId="77777777" w:rsidR="00DF3A26" w:rsidRPr="00DF3A26" w:rsidRDefault="00DF3A26" w:rsidP="00DF3A26">
            <w:pPr>
              <w:rPr>
                <w:sz w:val="24"/>
              </w:rPr>
            </w:pPr>
          </w:p>
        </w:tc>
        <w:tc>
          <w:tcPr>
            <w:tcW w:w="1455" w:type="dxa"/>
          </w:tcPr>
          <w:p w14:paraId="2B4F891C" w14:textId="77777777" w:rsidR="00DF3A26" w:rsidRPr="00DF3A26" w:rsidRDefault="00DF3A26" w:rsidP="00DF3A26">
            <w:pPr>
              <w:rPr>
                <w:sz w:val="24"/>
              </w:rPr>
            </w:pPr>
          </w:p>
        </w:tc>
      </w:tr>
      <w:tr w:rsidR="00DF3A26" w:rsidRPr="00DF3A26" w14:paraId="51861ABA" w14:textId="77777777" w:rsidTr="0085421A">
        <w:trPr>
          <w:gridAfter w:val="1"/>
          <w:wAfter w:w="30" w:type="dxa"/>
          <w:trHeight w:val="702"/>
        </w:trPr>
        <w:tc>
          <w:tcPr>
            <w:tcW w:w="670" w:type="dxa"/>
          </w:tcPr>
          <w:p w14:paraId="6795BDA8" w14:textId="77777777" w:rsidR="00DF3A26" w:rsidRPr="00DF3A26" w:rsidRDefault="00DF3A26" w:rsidP="00DF3A26">
            <w:pPr>
              <w:spacing w:before="212"/>
              <w:ind w:left="10"/>
              <w:jc w:val="center"/>
              <w:rPr>
                <w:sz w:val="24"/>
              </w:rPr>
            </w:pPr>
            <w:r w:rsidRPr="00DF3A26">
              <w:rPr>
                <w:spacing w:val="-5"/>
                <w:sz w:val="24"/>
              </w:rPr>
              <w:t>2.</w:t>
            </w:r>
          </w:p>
        </w:tc>
        <w:tc>
          <w:tcPr>
            <w:tcW w:w="2401" w:type="dxa"/>
          </w:tcPr>
          <w:p w14:paraId="7699D149" w14:textId="77777777" w:rsidR="00DF3A26" w:rsidRPr="00DF3A26" w:rsidRDefault="00DF3A26" w:rsidP="00DF3A26">
            <w:pPr>
              <w:spacing w:before="212"/>
              <w:ind w:left="7"/>
              <w:jc w:val="center"/>
              <w:rPr>
                <w:sz w:val="24"/>
              </w:rPr>
            </w:pPr>
          </w:p>
        </w:tc>
        <w:tc>
          <w:tcPr>
            <w:tcW w:w="1995" w:type="dxa"/>
          </w:tcPr>
          <w:p w14:paraId="05FED602" w14:textId="77777777" w:rsidR="00DF3A26" w:rsidRPr="00DF3A26" w:rsidRDefault="00DF3A26" w:rsidP="00DF3A26">
            <w:pPr>
              <w:rPr>
                <w:sz w:val="24"/>
              </w:rPr>
            </w:pPr>
          </w:p>
        </w:tc>
        <w:tc>
          <w:tcPr>
            <w:tcW w:w="848" w:type="dxa"/>
          </w:tcPr>
          <w:p w14:paraId="1C64C134" w14:textId="77777777" w:rsidR="00DF3A26" w:rsidRPr="00DF3A26" w:rsidRDefault="00DF3A26" w:rsidP="00DF3A26">
            <w:pPr>
              <w:rPr>
                <w:sz w:val="24"/>
              </w:rPr>
            </w:pPr>
          </w:p>
        </w:tc>
        <w:tc>
          <w:tcPr>
            <w:tcW w:w="2270" w:type="dxa"/>
          </w:tcPr>
          <w:p w14:paraId="60549D63" w14:textId="77777777" w:rsidR="00DF3A26" w:rsidRPr="00DF3A26" w:rsidRDefault="00DF3A26" w:rsidP="00DF3A26">
            <w:pPr>
              <w:rPr>
                <w:sz w:val="24"/>
              </w:rPr>
            </w:pPr>
          </w:p>
        </w:tc>
        <w:tc>
          <w:tcPr>
            <w:tcW w:w="1455" w:type="dxa"/>
          </w:tcPr>
          <w:p w14:paraId="2926D355" w14:textId="77777777" w:rsidR="00DF3A26" w:rsidRPr="00DF3A26" w:rsidRDefault="00DF3A26" w:rsidP="00DF3A26">
            <w:pPr>
              <w:rPr>
                <w:sz w:val="24"/>
              </w:rPr>
            </w:pPr>
          </w:p>
        </w:tc>
      </w:tr>
      <w:tr w:rsidR="00DF3A26" w:rsidRPr="00DF3A26" w14:paraId="4875E180" w14:textId="77777777" w:rsidTr="0085421A">
        <w:trPr>
          <w:trHeight w:val="419"/>
        </w:trPr>
        <w:tc>
          <w:tcPr>
            <w:tcW w:w="9639" w:type="dxa"/>
            <w:gridSpan w:val="6"/>
          </w:tcPr>
          <w:p w14:paraId="20BC29EA" w14:textId="77777777" w:rsidR="00DF3A26" w:rsidRPr="00D820A1" w:rsidRDefault="00DF3A26" w:rsidP="00DF3A26">
            <w:pPr>
              <w:spacing w:before="71"/>
              <w:ind w:left="107"/>
              <w:rPr>
                <w:b/>
                <w:sz w:val="24"/>
                <w:lang w:val="ru-RU"/>
              </w:rPr>
            </w:pPr>
            <w:r w:rsidRPr="00D820A1">
              <w:rPr>
                <w:b/>
                <w:sz w:val="24"/>
                <w:szCs w:val="24"/>
                <w:lang w:val="ru-RU"/>
              </w:rPr>
              <w:t>ИТОГО,</w:t>
            </w:r>
            <w:r w:rsidRPr="00D820A1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D820A1">
              <w:rPr>
                <w:sz w:val="24"/>
                <w:lang w:val="ru-RU"/>
              </w:rPr>
              <w:t>в т.ч. НДС 22%</w:t>
            </w:r>
          </w:p>
        </w:tc>
        <w:tc>
          <w:tcPr>
            <w:tcW w:w="30" w:type="dxa"/>
          </w:tcPr>
          <w:p w14:paraId="6DA0AF67" w14:textId="77777777" w:rsidR="00DF3A26" w:rsidRPr="00D820A1" w:rsidRDefault="00DF3A26" w:rsidP="00DF3A26">
            <w:pPr>
              <w:rPr>
                <w:sz w:val="24"/>
                <w:lang w:val="ru-RU"/>
              </w:rPr>
            </w:pPr>
          </w:p>
        </w:tc>
      </w:tr>
    </w:tbl>
    <w:p w14:paraId="6D58D8AB" w14:textId="77777777" w:rsidR="00DF3A26" w:rsidRPr="00DF3A26" w:rsidRDefault="00DF3A26" w:rsidP="00DF3A26">
      <w:pPr>
        <w:widowControl w:val="0"/>
        <w:autoSpaceDE w:val="0"/>
        <w:autoSpaceDN w:val="0"/>
        <w:rPr>
          <w:sz w:val="24"/>
          <w:szCs w:val="28"/>
          <w:lang w:eastAsia="en-US"/>
        </w:rPr>
      </w:pPr>
    </w:p>
    <w:p w14:paraId="047D0AEA" w14:textId="1AE908C5" w:rsidR="00DF3A26" w:rsidRPr="00DF3A26" w:rsidRDefault="00DF3A26" w:rsidP="00DF3A26">
      <w:pPr>
        <w:widowControl w:val="0"/>
        <w:numPr>
          <w:ilvl w:val="0"/>
          <w:numId w:val="34"/>
        </w:numPr>
        <w:tabs>
          <w:tab w:val="left" w:pos="882"/>
          <w:tab w:val="left" w:pos="9611"/>
        </w:tabs>
        <w:autoSpaceDE w:val="0"/>
        <w:autoSpaceDN w:val="0"/>
        <w:spacing w:after="200" w:line="274" w:lineRule="exact"/>
        <w:ind w:right="-2" w:firstLine="566"/>
        <w:jc w:val="both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>Стороны совместно при приеме-передаче места произвели осмотр и пришли к соглашению, что передаваемое мест</w:t>
      </w:r>
      <w:r w:rsidR="003A0883">
        <w:rPr>
          <w:rFonts w:eastAsiaTheme="minorHAnsi"/>
          <w:sz w:val="24"/>
          <w:szCs w:val="22"/>
          <w:lang w:eastAsia="en-US"/>
        </w:rPr>
        <w:t>о</w:t>
      </w:r>
      <w:r w:rsidRPr="00DF3A26">
        <w:rPr>
          <w:rFonts w:eastAsiaTheme="minorHAnsi"/>
          <w:sz w:val="24"/>
          <w:szCs w:val="22"/>
          <w:lang w:eastAsia="en-US"/>
        </w:rPr>
        <w:t xml:space="preserve"> находится в чистом, убранном состоянии, отвечающем требованиям, предъявляемым к местам для </w:t>
      </w:r>
      <w:r w:rsidRPr="00DF3A26">
        <w:rPr>
          <w:rFonts w:eastAsiaTheme="minorHAnsi"/>
          <w:spacing w:val="-9"/>
          <w:sz w:val="24"/>
          <w:szCs w:val="22"/>
          <w:lang w:eastAsia="en-US"/>
        </w:rPr>
        <w:t>размещения нестационарного торгового объекта</w:t>
      </w:r>
      <w:r w:rsidRPr="00DF3A26">
        <w:rPr>
          <w:rFonts w:eastAsiaTheme="minorHAnsi"/>
          <w:sz w:val="24"/>
          <w:szCs w:val="22"/>
          <w:lang w:eastAsia="en-US"/>
        </w:rPr>
        <w:t xml:space="preserve"> (тележки) в рамках проведения сезонной специализированной ярмарки на территории Нижегородского Кремля и Кремлевского бульвара,</w:t>
      </w:r>
      <w:r w:rsidRPr="00DF3A26">
        <w:rPr>
          <w:rFonts w:eastAsiaTheme="minorHAnsi"/>
          <w:spacing w:val="14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и</w:t>
      </w:r>
      <w:r w:rsidRPr="00DF3A26">
        <w:rPr>
          <w:rFonts w:eastAsiaTheme="minorHAnsi"/>
          <w:spacing w:val="15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полностью</w:t>
      </w:r>
      <w:r w:rsidRPr="00DF3A26">
        <w:rPr>
          <w:rFonts w:eastAsiaTheme="minorHAnsi"/>
          <w:spacing w:val="12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соответствует</w:t>
      </w:r>
      <w:r w:rsidRPr="00DF3A26">
        <w:rPr>
          <w:rFonts w:eastAsiaTheme="minorHAnsi"/>
          <w:spacing w:val="14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требованиям</w:t>
      </w:r>
      <w:r w:rsidRPr="00DF3A26">
        <w:rPr>
          <w:rFonts w:eastAsiaTheme="minorHAnsi"/>
          <w:spacing w:val="13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и</w:t>
      </w:r>
      <w:r w:rsidRPr="00DF3A26">
        <w:rPr>
          <w:rFonts w:eastAsiaTheme="minorHAnsi"/>
          <w:spacing w:val="15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условиям</w:t>
      </w:r>
      <w:r w:rsidRPr="00DF3A26">
        <w:rPr>
          <w:rFonts w:eastAsiaTheme="minorHAnsi"/>
          <w:spacing w:val="13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Договора</w:t>
      </w:r>
      <w:r w:rsidRPr="00DF3A26">
        <w:rPr>
          <w:rFonts w:eastAsiaTheme="minorHAnsi"/>
          <w:spacing w:val="13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от</w:t>
      </w:r>
      <w:r w:rsidRPr="00DF3A26">
        <w:rPr>
          <w:rFonts w:eastAsiaTheme="minorHAnsi"/>
          <w:spacing w:val="14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z w:val="24"/>
          <w:szCs w:val="22"/>
          <w:lang w:eastAsia="en-US"/>
        </w:rPr>
        <w:t>«</w:t>
      </w:r>
      <w:r w:rsidRPr="00DF3A26">
        <w:rPr>
          <w:rFonts w:eastAsiaTheme="minorHAnsi"/>
          <w:spacing w:val="61"/>
          <w:sz w:val="24"/>
          <w:szCs w:val="22"/>
          <w:u w:val="single"/>
          <w:lang w:eastAsia="en-US"/>
        </w:rPr>
        <w:t xml:space="preserve">   </w:t>
      </w:r>
      <w:r w:rsidRPr="00DF3A26">
        <w:rPr>
          <w:rFonts w:eastAsiaTheme="minorHAnsi"/>
          <w:sz w:val="24"/>
          <w:szCs w:val="22"/>
          <w:lang w:eastAsia="en-US"/>
        </w:rPr>
        <w:t>»</w:t>
      </w:r>
      <w:r w:rsidRPr="00DF3A26">
        <w:rPr>
          <w:rFonts w:eastAsiaTheme="minorHAnsi"/>
          <w:spacing w:val="14"/>
          <w:sz w:val="24"/>
          <w:szCs w:val="22"/>
          <w:lang w:eastAsia="en-US"/>
        </w:rPr>
        <w:t xml:space="preserve"> ______ 2026</w:t>
      </w:r>
      <w:r w:rsidRPr="00DF3A26">
        <w:rPr>
          <w:rFonts w:eastAsiaTheme="minorHAnsi"/>
          <w:color w:val="FF0000"/>
          <w:spacing w:val="16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pacing w:val="-2"/>
          <w:sz w:val="24"/>
          <w:szCs w:val="22"/>
          <w:lang w:eastAsia="en-US"/>
        </w:rPr>
        <w:t xml:space="preserve">г. </w:t>
      </w:r>
      <w:r w:rsidRPr="00DF3A26">
        <w:rPr>
          <w:rFonts w:eastAsiaTheme="minorHAnsi"/>
          <w:sz w:val="24"/>
          <w:szCs w:val="22"/>
          <w:lang w:eastAsia="en-US"/>
        </w:rPr>
        <w:t>№</w:t>
      </w:r>
      <w:r w:rsidRPr="00DF3A26">
        <w:rPr>
          <w:rFonts w:eastAsiaTheme="minorHAnsi"/>
          <w:spacing w:val="-1"/>
          <w:sz w:val="24"/>
          <w:szCs w:val="22"/>
          <w:lang w:eastAsia="en-US"/>
        </w:rPr>
        <w:t xml:space="preserve"> </w:t>
      </w:r>
      <w:r w:rsidRPr="00DF3A26">
        <w:rPr>
          <w:rFonts w:eastAsiaTheme="minorHAnsi"/>
          <w:spacing w:val="70"/>
          <w:w w:val="150"/>
          <w:sz w:val="24"/>
          <w:szCs w:val="22"/>
          <w:u w:val="single"/>
          <w:lang w:eastAsia="en-US"/>
        </w:rPr>
        <w:t xml:space="preserve">   </w:t>
      </w:r>
      <w:r w:rsidRPr="00DF3A26">
        <w:rPr>
          <w:rFonts w:eastAsiaTheme="minorHAnsi"/>
          <w:spacing w:val="-10"/>
          <w:sz w:val="24"/>
          <w:szCs w:val="22"/>
          <w:lang w:eastAsia="en-US"/>
        </w:rPr>
        <w:t>.</w:t>
      </w:r>
    </w:p>
    <w:p w14:paraId="4C1870F9" w14:textId="0127A439" w:rsidR="00DF3A26" w:rsidRPr="00DF3A26" w:rsidRDefault="00DF3A26" w:rsidP="00DF3A26">
      <w:pPr>
        <w:widowControl w:val="0"/>
        <w:numPr>
          <w:ilvl w:val="0"/>
          <w:numId w:val="34"/>
        </w:numPr>
        <w:tabs>
          <w:tab w:val="left" w:pos="858"/>
        </w:tabs>
        <w:autoSpaceDE w:val="0"/>
        <w:autoSpaceDN w:val="0"/>
        <w:spacing w:after="200" w:line="276" w:lineRule="auto"/>
        <w:ind w:right="709" w:firstLine="566"/>
        <w:jc w:val="both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>Заказчик каких-либо претензий к Исполнителю по передаваемому месту не имеет.</w:t>
      </w:r>
    </w:p>
    <w:p w14:paraId="60B2E29D" w14:textId="77777777" w:rsidR="00DF3A26" w:rsidRPr="00DF3A26" w:rsidRDefault="00DF3A26" w:rsidP="00DF3A26">
      <w:pPr>
        <w:widowControl w:val="0"/>
        <w:numPr>
          <w:ilvl w:val="0"/>
          <w:numId w:val="34"/>
        </w:numPr>
        <w:tabs>
          <w:tab w:val="left" w:pos="822"/>
        </w:tabs>
        <w:autoSpaceDE w:val="0"/>
        <w:autoSpaceDN w:val="0"/>
        <w:spacing w:after="200" w:line="276" w:lineRule="auto"/>
        <w:ind w:right="711" w:firstLine="566"/>
        <w:jc w:val="both"/>
        <w:rPr>
          <w:rFonts w:eastAsiaTheme="minorHAnsi"/>
          <w:sz w:val="24"/>
          <w:szCs w:val="22"/>
          <w:lang w:eastAsia="en-US"/>
        </w:rPr>
      </w:pPr>
      <w:r w:rsidRPr="00DF3A26">
        <w:rPr>
          <w:rFonts w:eastAsiaTheme="minorHAnsi"/>
          <w:sz w:val="24"/>
          <w:szCs w:val="22"/>
          <w:lang w:eastAsia="en-US"/>
        </w:rPr>
        <w:t>Настоящий Акт составлен и подписан в двух экземплярах, имеющих равную юридическую силу, по одному экземпляру для каждой из Сторон.</w:t>
      </w:r>
    </w:p>
    <w:p w14:paraId="49AC78ED" w14:textId="77777777" w:rsidR="00DF3A26" w:rsidRPr="00DF3A26" w:rsidRDefault="00DF3A26" w:rsidP="00DF3A26">
      <w:pPr>
        <w:widowControl w:val="0"/>
        <w:autoSpaceDE w:val="0"/>
        <w:autoSpaceDN w:val="0"/>
        <w:spacing w:before="57"/>
        <w:rPr>
          <w:sz w:val="20"/>
          <w:szCs w:val="28"/>
          <w:lang w:eastAsia="en-US"/>
        </w:rPr>
      </w:pPr>
    </w:p>
    <w:tbl>
      <w:tblPr>
        <w:tblStyle w:val="TableNormal"/>
        <w:tblW w:w="0" w:type="auto"/>
        <w:tblInd w:w="526" w:type="dxa"/>
        <w:tblLayout w:type="fixed"/>
        <w:tblLook w:val="01E0" w:firstRow="1" w:lastRow="1" w:firstColumn="1" w:lastColumn="1" w:noHBand="0" w:noVBand="0"/>
      </w:tblPr>
      <w:tblGrid>
        <w:gridCol w:w="4581"/>
        <w:gridCol w:w="3251"/>
      </w:tblGrid>
      <w:tr w:rsidR="00DF3A26" w:rsidRPr="00DF3A26" w14:paraId="776A7CC6" w14:textId="77777777" w:rsidTr="002302BE">
        <w:trPr>
          <w:trHeight w:val="270"/>
        </w:trPr>
        <w:tc>
          <w:tcPr>
            <w:tcW w:w="4581" w:type="dxa"/>
          </w:tcPr>
          <w:p w14:paraId="78A7F868" w14:textId="77777777" w:rsidR="00DF3A26" w:rsidRPr="00DF3A26" w:rsidRDefault="00DF3A26" w:rsidP="00DF3A26">
            <w:pPr>
              <w:spacing w:line="251" w:lineRule="exact"/>
              <w:ind w:left="50"/>
              <w:rPr>
                <w:b/>
                <w:sz w:val="24"/>
              </w:rPr>
            </w:pPr>
            <w:proofErr w:type="spellStart"/>
            <w:r w:rsidRPr="00DF3A26">
              <w:rPr>
                <w:b/>
                <w:spacing w:val="-2"/>
                <w:sz w:val="24"/>
              </w:rPr>
              <w:t>Исполнитель</w:t>
            </w:r>
            <w:proofErr w:type="spellEnd"/>
            <w:r w:rsidRPr="00DF3A26">
              <w:rPr>
                <w:b/>
                <w:spacing w:val="-2"/>
                <w:sz w:val="24"/>
              </w:rPr>
              <w:t>:</w:t>
            </w:r>
          </w:p>
        </w:tc>
        <w:tc>
          <w:tcPr>
            <w:tcW w:w="3251" w:type="dxa"/>
          </w:tcPr>
          <w:p w14:paraId="5EF1A597" w14:textId="77777777" w:rsidR="00DF3A26" w:rsidRPr="00DF3A26" w:rsidRDefault="00DF3A26" w:rsidP="00DF3A26">
            <w:pPr>
              <w:spacing w:line="251" w:lineRule="exact"/>
              <w:ind w:left="680"/>
              <w:rPr>
                <w:b/>
                <w:sz w:val="24"/>
              </w:rPr>
            </w:pPr>
            <w:proofErr w:type="spellStart"/>
            <w:r w:rsidRPr="00DF3A26">
              <w:rPr>
                <w:b/>
                <w:spacing w:val="-2"/>
                <w:sz w:val="24"/>
              </w:rPr>
              <w:t>Заказчик</w:t>
            </w:r>
            <w:proofErr w:type="spellEnd"/>
            <w:r w:rsidRPr="00DF3A26">
              <w:rPr>
                <w:b/>
                <w:spacing w:val="-2"/>
                <w:sz w:val="24"/>
              </w:rPr>
              <w:t>:</w:t>
            </w:r>
          </w:p>
        </w:tc>
      </w:tr>
    </w:tbl>
    <w:p w14:paraId="4B41BFD9" w14:textId="77777777" w:rsidR="00DF3A26" w:rsidRPr="00DF3A26" w:rsidRDefault="00DF3A26" w:rsidP="00DF3A2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14:paraId="3469D4DB" w14:textId="77777777" w:rsidR="00DF3A26" w:rsidRPr="00DF3A26" w:rsidRDefault="00DF3A26" w:rsidP="00DF3A2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14:paraId="5B17940C" w14:textId="77777777" w:rsidR="00DF3A26" w:rsidRPr="00DF3A26" w:rsidRDefault="00DF3A26" w:rsidP="00DF3A26">
      <w:pPr>
        <w:tabs>
          <w:tab w:val="left" w:pos="7145"/>
          <w:tab w:val="left" w:pos="8239"/>
          <w:tab w:val="left" w:pos="8844"/>
          <w:tab w:val="left" w:pos="10399"/>
        </w:tabs>
        <w:spacing w:before="75" w:after="200" w:line="276" w:lineRule="auto"/>
        <w:ind w:left="5369" w:right="655"/>
        <w:jc w:val="right"/>
        <w:rPr>
          <w:rFonts w:eastAsiaTheme="minorHAnsi"/>
          <w:sz w:val="22"/>
          <w:szCs w:val="22"/>
          <w:lang w:eastAsia="en-US"/>
        </w:rPr>
      </w:pPr>
      <w:r w:rsidRPr="00DF3A26">
        <w:rPr>
          <w:rFonts w:eastAsiaTheme="minorHAnsi"/>
          <w:sz w:val="22"/>
          <w:szCs w:val="22"/>
          <w:lang w:eastAsia="en-US"/>
        </w:rPr>
        <w:lastRenderedPageBreak/>
        <w:t>Приложение № 3 к договору от «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ab/>
      </w:r>
      <w:r w:rsidRPr="00DF3A26">
        <w:rPr>
          <w:rFonts w:eastAsiaTheme="minorHAnsi"/>
          <w:sz w:val="22"/>
          <w:szCs w:val="22"/>
          <w:lang w:eastAsia="en-US"/>
        </w:rPr>
        <w:t>» ____________</w:t>
      </w:r>
      <w:r w:rsidRPr="00DF3A26">
        <w:rPr>
          <w:rFonts w:eastAsiaTheme="minorHAnsi"/>
          <w:spacing w:val="-6"/>
          <w:sz w:val="22"/>
          <w:szCs w:val="22"/>
          <w:lang w:eastAsia="en-US"/>
        </w:rPr>
        <w:t>20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 xml:space="preserve">      </w:t>
      </w:r>
      <w:r w:rsidRPr="00DF3A26">
        <w:rPr>
          <w:rFonts w:eastAsiaTheme="minorHAnsi"/>
          <w:sz w:val="22"/>
          <w:szCs w:val="22"/>
          <w:lang w:eastAsia="en-US"/>
        </w:rPr>
        <w:t xml:space="preserve">года № </w:t>
      </w:r>
      <w:r w:rsidRPr="00DF3A26">
        <w:rPr>
          <w:rFonts w:eastAsiaTheme="minorHAnsi"/>
          <w:sz w:val="22"/>
          <w:szCs w:val="22"/>
          <w:u w:val="single"/>
          <w:lang w:eastAsia="en-US"/>
        </w:rPr>
        <w:tab/>
      </w:r>
    </w:p>
    <w:p w14:paraId="32977CEE" w14:textId="77777777" w:rsidR="00DF3A26" w:rsidRPr="00DF3A26" w:rsidRDefault="00DF3A26" w:rsidP="00DF3A26">
      <w:pPr>
        <w:spacing w:after="80" w:line="486" w:lineRule="exact"/>
        <w:ind w:firstLine="567"/>
        <w:contextualSpacing/>
        <w:rPr>
          <w:rFonts w:eastAsiaTheme="majorEastAsia"/>
          <w:color w:val="151616"/>
          <w:spacing w:val="-10"/>
          <w:w w:val="115"/>
          <w:kern w:val="28"/>
          <w:sz w:val="24"/>
          <w:szCs w:val="24"/>
          <w:lang w:eastAsia="en-US"/>
        </w:rPr>
      </w:pP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54"/>
        <w:gridCol w:w="3310"/>
      </w:tblGrid>
      <w:tr w:rsidR="00DF3A26" w:rsidRPr="00DF3A26" w14:paraId="5034D7BE" w14:textId="77777777" w:rsidTr="002302BE">
        <w:trPr>
          <w:trHeight w:val="5347"/>
        </w:trPr>
        <w:tc>
          <w:tcPr>
            <w:tcW w:w="6754" w:type="dxa"/>
          </w:tcPr>
          <w:p w14:paraId="78A097DD" w14:textId="77777777" w:rsidR="00DF3A26" w:rsidRPr="00DF3A26" w:rsidRDefault="00DF3A26" w:rsidP="00DF3A26">
            <w:pPr>
              <w:spacing w:after="200" w:line="276" w:lineRule="auto"/>
              <w:ind w:right="2241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noProof/>
                <w:sz w:val="20"/>
                <w:szCs w:val="22"/>
                <w:lang w:eastAsia="en-US"/>
              </w:rPr>
              <w:drawing>
                <wp:anchor distT="0" distB="0" distL="0" distR="0" simplePos="0" relativeHeight="251662336" behindDoc="1" locked="0" layoutInCell="1" allowOverlap="1" wp14:anchorId="6C094102" wp14:editId="3A0FECDA">
                  <wp:simplePos x="0" y="0"/>
                  <wp:positionH relativeFrom="margin">
                    <wp:posOffset>393506</wp:posOffset>
                  </wp:positionH>
                  <wp:positionV relativeFrom="margin">
                    <wp:posOffset>124184</wp:posOffset>
                  </wp:positionV>
                  <wp:extent cx="3180080" cy="3260090"/>
                  <wp:effectExtent l="0" t="0" r="1270" b="0"/>
                  <wp:wrapTopAndBottom/>
                  <wp:docPr id="231159352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080" cy="326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10" w:type="dxa"/>
          </w:tcPr>
          <w:p w14:paraId="43EEFE95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</w:pPr>
            <w:r w:rsidRPr="00DF3A26"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  <w:t xml:space="preserve">Внешний вид </w:t>
            </w:r>
          </w:p>
          <w:p w14:paraId="42A9795D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</w:pPr>
            <w:r w:rsidRPr="00DF3A26"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  <w:t xml:space="preserve">нестационарного </w:t>
            </w:r>
          </w:p>
          <w:p w14:paraId="7AA1B973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</w:pPr>
            <w:r w:rsidRPr="00DF3A26"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  <w:t xml:space="preserve">торгового объекта </w:t>
            </w:r>
          </w:p>
          <w:p w14:paraId="29547AB9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  <w:t>(тележки)</w:t>
            </w:r>
          </w:p>
          <w:p w14:paraId="28F4CE1F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</w:p>
          <w:p w14:paraId="5294369B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Размеры:</w:t>
            </w:r>
          </w:p>
          <w:p w14:paraId="1AFFACC1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Длина 1400 мм;</w:t>
            </w:r>
          </w:p>
          <w:p w14:paraId="5D9336C9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Ширина 600 мм;</w:t>
            </w:r>
          </w:p>
          <w:p w14:paraId="73A9B294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Высота 840 мм.</w:t>
            </w:r>
          </w:p>
        </w:tc>
      </w:tr>
    </w:tbl>
    <w:tbl>
      <w:tblPr>
        <w:tblpPr w:leftFromText="180" w:rightFromText="180" w:vertAnchor="text" w:horzAnchor="margin" w:tblpXSpec="right" w:tblpY="15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0"/>
      </w:tblGrid>
      <w:tr w:rsidR="00DF3A26" w:rsidRPr="00DF3A26" w14:paraId="4E2D626A" w14:textId="77777777" w:rsidTr="00D95B88">
        <w:trPr>
          <w:trHeight w:val="150"/>
        </w:trPr>
        <w:tc>
          <w:tcPr>
            <w:tcW w:w="10060" w:type="dxa"/>
          </w:tcPr>
          <w:p w14:paraId="16457728" w14:textId="77777777" w:rsidR="00DF3A26" w:rsidRPr="00DF3A26" w:rsidRDefault="00DF3A26" w:rsidP="00DF3A26">
            <w:pPr>
              <w:widowControl w:val="0"/>
              <w:autoSpaceDE w:val="0"/>
              <w:autoSpaceDN w:val="0"/>
              <w:spacing w:before="26"/>
              <w:jc w:val="both"/>
              <w:rPr>
                <w:sz w:val="24"/>
                <w:szCs w:val="24"/>
                <w:lang w:eastAsia="en-US"/>
              </w:rPr>
            </w:pPr>
            <w:r w:rsidRPr="00DF3A26">
              <w:rPr>
                <w:sz w:val="24"/>
                <w:szCs w:val="24"/>
                <w:lang w:eastAsia="en-US"/>
              </w:rPr>
              <w:t>Официальный логотип «Нижегородский кремль»</w:t>
            </w:r>
          </w:p>
          <w:p w14:paraId="01F8F8ED" w14:textId="77777777" w:rsidR="00DF3A26" w:rsidRPr="00DF3A26" w:rsidRDefault="00DF3A26" w:rsidP="00DF3A26">
            <w:pPr>
              <w:widowControl w:val="0"/>
              <w:autoSpaceDE w:val="0"/>
              <w:autoSpaceDN w:val="0"/>
              <w:spacing w:before="26"/>
              <w:jc w:val="both"/>
              <w:rPr>
                <w:sz w:val="20"/>
                <w:szCs w:val="28"/>
                <w:lang w:eastAsia="en-US"/>
              </w:rPr>
            </w:pPr>
          </w:p>
          <w:p w14:paraId="477242D6" w14:textId="77777777" w:rsidR="00DF3A26" w:rsidRPr="00DF3A26" w:rsidRDefault="00DF3A26" w:rsidP="00DF3A26">
            <w:pPr>
              <w:widowControl w:val="0"/>
              <w:autoSpaceDE w:val="0"/>
              <w:autoSpaceDN w:val="0"/>
              <w:spacing w:before="26"/>
              <w:jc w:val="both"/>
              <w:rPr>
                <w:sz w:val="20"/>
                <w:szCs w:val="28"/>
                <w:lang w:eastAsia="en-US"/>
              </w:rPr>
            </w:pPr>
          </w:p>
          <w:p w14:paraId="057AE211" w14:textId="77777777" w:rsidR="00DF3A26" w:rsidRPr="00DF3A26" w:rsidRDefault="00DF3A26" w:rsidP="00DF3A26">
            <w:pPr>
              <w:widowControl w:val="0"/>
              <w:autoSpaceDE w:val="0"/>
              <w:autoSpaceDN w:val="0"/>
              <w:spacing w:before="26"/>
              <w:jc w:val="both"/>
              <w:rPr>
                <w:sz w:val="20"/>
                <w:szCs w:val="28"/>
                <w:lang w:eastAsia="en-US"/>
              </w:rPr>
            </w:pPr>
            <w:r w:rsidRPr="00DF3A26">
              <w:rPr>
                <w:noProof/>
                <w:sz w:val="24"/>
                <w:szCs w:val="24"/>
              </w:rPr>
              <w:drawing>
                <wp:inline distT="0" distB="0" distL="0" distR="0" wp14:anchorId="0FFE3C3E" wp14:editId="2759D038">
                  <wp:extent cx="6212205" cy="1316990"/>
                  <wp:effectExtent l="0" t="0" r="0" b="0"/>
                  <wp:docPr id="2098134188" name="Рисунок 209813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220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3F53E2" w14:textId="77777777" w:rsidR="00DF3A26" w:rsidRPr="00DF3A26" w:rsidRDefault="00DF3A26" w:rsidP="00DF3A26">
            <w:pPr>
              <w:widowControl w:val="0"/>
              <w:autoSpaceDE w:val="0"/>
              <w:autoSpaceDN w:val="0"/>
              <w:spacing w:before="26"/>
              <w:jc w:val="both"/>
              <w:rPr>
                <w:sz w:val="20"/>
                <w:szCs w:val="28"/>
                <w:lang w:eastAsia="en-US"/>
              </w:rPr>
            </w:pPr>
          </w:p>
          <w:p w14:paraId="5681D74C" w14:textId="77777777" w:rsidR="00DF3A26" w:rsidRPr="00DF3A26" w:rsidRDefault="00DF3A26" w:rsidP="00DF3A26">
            <w:pPr>
              <w:widowControl w:val="0"/>
              <w:autoSpaceDE w:val="0"/>
              <w:autoSpaceDN w:val="0"/>
              <w:spacing w:before="26"/>
              <w:jc w:val="both"/>
              <w:rPr>
                <w:sz w:val="20"/>
                <w:szCs w:val="28"/>
                <w:lang w:eastAsia="en-US"/>
              </w:rPr>
            </w:pPr>
          </w:p>
        </w:tc>
      </w:tr>
    </w:tbl>
    <w:p w14:paraId="3E255440" w14:textId="77777777" w:rsidR="00DF3A26" w:rsidRPr="00DF3A26" w:rsidRDefault="00DF3A26" w:rsidP="00DF3A26">
      <w:pPr>
        <w:widowControl w:val="0"/>
        <w:autoSpaceDE w:val="0"/>
        <w:autoSpaceDN w:val="0"/>
        <w:spacing w:before="26"/>
        <w:ind w:left="568"/>
        <w:jc w:val="both"/>
        <w:rPr>
          <w:sz w:val="20"/>
          <w:szCs w:val="28"/>
          <w:lang w:eastAsia="en-US"/>
        </w:rPr>
      </w:pPr>
    </w:p>
    <w:p w14:paraId="391DE9A0" w14:textId="77777777" w:rsidR="00DF3A26" w:rsidRPr="00DF3A26" w:rsidRDefault="00DF3A26" w:rsidP="00DF3A26">
      <w:pPr>
        <w:widowControl w:val="0"/>
        <w:autoSpaceDE w:val="0"/>
        <w:autoSpaceDN w:val="0"/>
        <w:spacing w:before="26"/>
        <w:ind w:left="568"/>
        <w:jc w:val="both"/>
        <w:rPr>
          <w:sz w:val="20"/>
          <w:szCs w:val="28"/>
          <w:lang w:eastAsia="en-US"/>
        </w:rPr>
      </w:pPr>
    </w:p>
    <w:p w14:paraId="4B9878D0" w14:textId="77777777" w:rsidR="00DF3A26" w:rsidRPr="00DF3A26" w:rsidRDefault="00DF3A26" w:rsidP="00DF3A26">
      <w:pPr>
        <w:widowControl w:val="0"/>
        <w:autoSpaceDE w:val="0"/>
        <w:autoSpaceDN w:val="0"/>
        <w:spacing w:before="26"/>
        <w:ind w:left="568"/>
        <w:jc w:val="both"/>
        <w:rPr>
          <w:sz w:val="20"/>
          <w:szCs w:val="28"/>
          <w:lang w:eastAsia="en-US"/>
        </w:rPr>
      </w:pP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04"/>
        <w:gridCol w:w="3260"/>
      </w:tblGrid>
      <w:tr w:rsidR="00DF3A26" w:rsidRPr="00DF3A26" w14:paraId="27DCA3D1" w14:textId="77777777" w:rsidTr="002302BE">
        <w:trPr>
          <w:trHeight w:val="5347"/>
        </w:trPr>
        <w:tc>
          <w:tcPr>
            <w:tcW w:w="6804" w:type="dxa"/>
          </w:tcPr>
          <w:p w14:paraId="335FADA9" w14:textId="77777777" w:rsidR="00DF3A26" w:rsidRPr="00DF3A26" w:rsidRDefault="00DF3A26" w:rsidP="00DF3A26">
            <w:pPr>
              <w:spacing w:after="200" w:line="276" w:lineRule="auto"/>
              <w:ind w:right="2241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noProof/>
                <w:sz w:val="17"/>
                <w:szCs w:val="22"/>
                <w:lang w:eastAsia="en-US"/>
              </w:rPr>
              <w:lastRenderedPageBreak/>
              <w:drawing>
                <wp:anchor distT="0" distB="0" distL="0" distR="0" simplePos="0" relativeHeight="251663360" behindDoc="1" locked="0" layoutInCell="1" allowOverlap="1" wp14:anchorId="3B95C8F0" wp14:editId="7C4A7BCC">
                  <wp:simplePos x="0" y="0"/>
                  <wp:positionH relativeFrom="page">
                    <wp:posOffset>324623</wp:posOffset>
                  </wp:positionH>
                  <wp:positionV relativeFrom="paragraph">
                    <wp:posOffset>60904</wp:posOffset>
                  </wp:positionV>
                  <wp:extent cx="3314921" cy="3792773"/>
                  <wp:effectExtent l="0" t="0" r="0" b="0"/>
                  <wp:wrapTopAndBottom/>
                  <wp:docPr id="1758499388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921" cy="379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</w:tcPr>
          <w:p w14:paraId="78960E06" w14:textId="77777777" w:rsidR="00DF3A26" w:rsidRPr="00DF3A26" w:rsidRDefault="00DF3A26" w:rsidP="00DF3A26">
            <w:pPr>
              <w:widowControl w:val="0"/>
              <w:tabs>
                <w:tab w:val="left" w:pos="734"/>
              </w:tabs>
              <w:autoSpaceDE w:val="0"/>
              <w:autoSpaceDN w:val="0"/>
              <w:spacing w:before="1"/>
              <w:ind w:left="399"/>
              <w:rPr>
                <w:rFonts w:eastAsiaTheme="minorHAnsi"/>
                <w:sz w:val="20"/>
                <w:szCs w:val="22"/>
                <w:lang w:eastAsia="en-US"/>
              </w:rPr>
            </w:pPr>
          </w:p>
          <w:p w14:paraId="2FA4F005" w14:textId="77777777" w:rsidR="00DF3A26" w:rsidRPr="00DF3A26" w:rsidRDefault="00DF3A26" w:rsidP="00DF3A26">
            <w:pPr>
              <w:widowControl w:val="0"/>
              <w:tabs>
                <w:tab w:val="left" w:pos="734"/>
              </w:tabs>
              <w:autoSpaceDE w:val="0"/>
              <w:autoSpaceDN w:val="0"/>
              <w:spacing w:before="1"/>
              <w:ind w:left="399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color w:val="151616"/>
                <w:w w:val="115"/>
                <w:sz w:val="24"/>
                <w:szCs w:val="24"/>
                <w:lang w:eastAsia="en-US"/>
              </w:rPr>
              <w:t>Форма для продавцов</w:t>
            </w:r>
          </w:p>
          <w:p w14:paraId="6598C2C3" w14:textId="77777777" w:rsidR="00DF3A26" w:rsidRPr="00DF3A26" w:rsidRDefault="00DF3A26" w:rsidP="00DF3A26">
            <w:pPr>
              <w:widowControl w:val="0"/>
              <w:tabs>
                <w:tab w:val="left" w:pos="734"/>
              </w:tabs>
              <w:autoSpaceDE w:val="0"/>
              <w:autoSpaceDN w:val="0"/>
              <w:spacing w:before="1"/>
              <w:ind w:left="399"/>
              <w:rPr>
                <w:rFonts w:eastAsiaTheme="minorHAnsi"/>
                <w:sz w:val="20"/>
                <w:szCs w:val="22"/>
                <w:lang w:eastAsia="en-US"/>
              </w:rPr>
            </w:pPr>
          </w:p>
          <w:p w14:paraId="30748F9A" w14:textId="77777777" w:rsidR="00DF3A26" w:rsidRPr="00DF3A26" w:rsidRDefault="00DF3A26" w:rsidP="00DF3A26">
            <w:pPr>
              <w:widowControl w:val="0"/>
              <w:tabs>
                <w:tab w:val="left" w:pos="734"/>
              </w:tabs>
              <w:autoSpaceDE w:val="0"/>
              <w:autoSpaceDN w:val="0"/>
              <w:spacing w:before="1"/>
              <w:ind w:left="399"/>
              <w:rPr>
                <w:rFonts w:eastAsiaTheme="minorHAnsi"/>
                <w:sz w:val="20"/>
                <w:szCs w:val="22"/>
                <w:lang w:eastAsia="en-US"/>
              </w:rPr>
            </w:pPr>
          </w:p>
          <w:p w14:paraId="02B5DBD8" w14:textId="77777777" w:rsidR="00DF3A26" w:rsidRPr="00DF3A26" w:rsidRDefault="00DF3A26" w:rsidP="00DF3A26">
            <w:pPr>
              <w:widowControl w:val="0"/>
              <w:numPr>
                <w:ilvl w:val="0"/>
                <w:numId w:val="35"/>
              </w:numPr>
              <w:tabs>
                <w:tab w:val="left" w:pos="734"/>
              </w:tabs>
              <w:autoSpaceDE w:val="0"/>
              <w:autoSpaceDN w:val="0"/>
              <w:spacing w:before="1" w:after="200" w:line="276" w:lineRule="auto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Головной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убор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(Панама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с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нашивкой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шевроном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30мм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на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30мм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Логотип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«Нижегородский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кремль»)</w:t>
            </w:r>
            <w:r w:rsidRPr="00DF3A26">
              <w:rPr>
                <w:rFonts w:eastAsiaTheme="minorHAnsi"/>
                <w:spacing w:val="4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Цвет</w:t>
            </w:r>
            <w:r w:rsidRPr="00DF3A26">
              <w:rPr>
                <w:rFonts w:eastAsiaTheme="minorHAnsi"/>
                <w:spacing w:val="8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оранжевый, согласно приложенному эскизу.</w:t>
            </w:r>
          </w:p>
          <w:p w14:paraId="15BF993B" w14:textId="77777777" w:rsidR="00DF3A26" w:rsidRPr="00DF3A26" w:rsidRDefault="00DF3A26" w:rsidP="00DF3A26">
            <w:pPr>
              <w:widowControl w:val="0"/>
              <w:numPr>
                <w:ilvl w:val="0"/>
                <w:numId w:val="35"/>
              </w:numPr>
              <w:tabs>
                <w:tab w:val="left" w:pos="734"/>
              </w:tabs>
              <w:autoSpaceDE w:val="0"/>
              <w:autoSpaceDN w:val="0"/>
              <w:spacing w:before="1" w:after="200" w:line="276" w:lineRule="auto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Поло</w:t>
            </w:r>
            <w:r w:rsidRPr="00DF3A26">
              <w:rPr>
                <w:rFonts w:eastAsiaTheme="minorHAnsi"/>
                <w:spacing w:val="37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c</w:t>
            </w:r>
            <w:r w:rsidRPr="00DF3A26">
              <w:rPr>
                <w:rFonts w:eastAsiaTheme="minorHAnsi"/>
                <w:spacing w:val="34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вышивкой</w:t>
            </w:r>
            <w:r w:rsidRPr="00DF3A26">
              <w:rPr>
                <w:rFonts w:eastAsiaTheme="minorHAnsi"/>
                <w:spacing w:val="35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в</w:t>
            </w:r>
            <w:r w:rsidRPr="00DF3A26">
              <w:rPr>
                <w:rFonts w:eastAsiaTheme="minorHAnsi"/>
                <w:spacing w:val="35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виде</w:t>
            </w:r>
            <w:r w:rsidRPr="00DF3A26">
              <w:rPr>
                <w:rFonts w:eastAsiaTheme="minorHAnsi"/>
                <w:spacing w:val="3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логотипа</w:t>
            </w:r>
            <w:r w:rsidRPr="00DF3A26">
              <w:rPr>
                <w:rFonts w:eastAsiaTheme="minorHAnsi"/>
                <w:spacing w:val="36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«Нижегородский</w:t>
            </w:r>
            <w:r w:rsidRPr="00DF3A26">
              <w:rPr>
                <w:rFonts w:eastAsiaTheme="minorHAnsi"/>
                <w:spacing w:val="37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кремль».</w:t>
            </w:r>
            <w:r w:rsidRPr="00DF3A26">
              <w:rPr>
                <w:rFonts w:eastAsiaTheme="minorHAnsi"/>
                <w:spacing w:val="36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Цвет</w:t>
            </w:r>
            <w:r w:rsidRPr="00DF3A26">
              <w:rPr>
                <w:rFonts w:eastAsiaTheme="minorHAnsi"/>
                <w:spacing w:val="35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белый,</w:t>
            </w:r>
            <w:r w:rsidRPr="00DF3A26">
              <w:rPr>
                <w:rFonts w:eastAsiaTheme="minorHAnsi"/>
                <w:spacing w:val="36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согласно</w:t>
            </w:r>
            <w:r w:rsidRPr="00DF3A26">
              <w:rPr>
                <w:rFonts w:eastAsiaTheme="minorHAnsi"/>
                <w:spacing w:val="37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приложенному</w:t>
            </w:r>
            <w:r w:rsidRPr="00DF3A26">
              <w:rPr>
                <w:rFonts w:eastAsiaTheme="minorHAnsi"/>
                <w:spacing w:val="37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эскизу. (Логотип Длина 80 мм, высота 20мм)</w:t>
            </w:r>
          </w:p>
          <w:p w14:paraId="726622E8" w14:textId="77777777" w:rsidR="00DF3A26" w:rsidRPr="00DF3A26" w:rsidRDefault="00DF3A26" w:rsidP="00DF3A26">
            <w:pPr>
              <w:widowControl w:val="0"/>
              <w:numPr>
                <w:ilvl w:val="0"/>
                <w:numId w:val="35"/>
              </w:numPr>
              <w:tabs>
                <w:tab w:val="left" w:pos="734"/>
              </w:tabs>
              <w:autoSpaceDE w:val="0"/>
              <w:autoSpaceDN w:val="0"/>
              <w:spacing w:before="1" w:after="200" w:line="276" w:lineRule="auto"/>
              <w:rPr>
                <w:rFonts w:eastAsiaTheme="minorHAnsi"/>
                <w:sz w:val="20"/>
                <w:szCs w:val="22"/>
                <w:lang w:eastAsia="en-US"/>
              </w:rPr>
            </w:pP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Фартук</w:t>
            </w:r>
            <w:r w:rsidRPr="00DF3A26">
              <w:rPr>
                <w:rFonts w:eastAsiaTheme="minorHAnsi"/>
                <w:spacing w:val="-10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c</w:t>
            </w:r>
            <w:r w:rsidRPr="00DF3A26">
              <w:rPr>
                <w:rFonts w:eastAsiaTheme="minorHAnsi"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вышивкой</w:t>
            </w:r>
            <w:r w:rsidRPr="00DF3A26">
              <w:rPr>
                <w:rFonts w:eastAsiaTheme="minorHAnsi"/>
                <w:spacing w:val="-7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логотипа</w:t>
            </w:r>
            <w:r w:rsidRPr="00DF3A26">
              <w:rPr>
                <w:rFonts w:eastAsiaTheme="minorHAnsi"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«Нижегородский</w:t>
            </w:r>
            <w:r w:rsidRPr="00DF3A26">
              <w:rPr>
                <w:rFonts w:eastAsiaTheme="minorHAnsi"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кремль».</w:t>
            </w:r>
            <w:r w:rsidRPr="00DF3A26">
              <w:rPr>
                <w:rFonts w:eastAsiaTheme="minorHAnsi"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Цвет</w:t>
            </w:r>
            <w:r w:rsidRPr="00DF3A26">
              <w:rPr>
                <w:rFonts w:eastAsiaTheme="minorHAnsi"/>
                <w:spacing w:val="-9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оранжевый,</w:t>
            </w:r>
            <w:r w:rsidRPr="00DF3A26">
              <w:rPr>
                <w:rFonts w:eastAsiaTheme="minorHAnsi"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согласно</w:t>
            </w:r>
            <w:r w:rsidRPr="00DF3A26">
              <w:rPr>
                <w:rFonts w:eastAsiaTheme="minorHAnsi"/>
                <w:spacing w:val="-8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z w:val="20"/>
                <w:szCs w:val="22"/>
                <w:lang w:eastAsia="en-US"/>
              </w:rPr>
              <w:t>приложенному</w:t>
            </w:r>
            <w:r w:rsidRPr="00DF3A26">
              <w:rPr>
                <w:rFonts w:eastAsiaTheme="minorHAnsi"/>
                <w:spacing w:val="-7"/>
                <w:sz w:val="20"/>
                <w:szCs w:val="22"/>
                <w:lang w:eastAsia="en-US"/>
              </w:rPr>
              <w:t xml:space="preserve"> </w:t>
            </w:r>
            <w:r w:rsidRPr="00DF3A26">
              <w:rPr>
                <w:rFonts w:eastAsiaTheme="minorHAnsi"/>
                <w:spacing w:val="-2"/>
                <w:sz w:val="20"/>
                <w:szCs w:val="22"/>
                <w:lang w:eastAsia="en-US"/>
              </w:rPr>
              <w:t>эскизу</w:t>
            </w:r>
          </w:p>
          <w:p w14:paraId="53561125" w14:textId="77777777" w:rsidR="00DF3A26" w:rsidRPr="00DF3A26" w:rsidRDefault="00DF3A26" w:rsidP="00DF3A26">
            <w:pPr>
              <w:tabs>
                <w:tab w:val="left" w:pos="84"/>
              </w:tabs>
              <w:spacing w:after="200" w:line="276" w:lineRule="auto"/>
              <w:ind w:firstLine="48"/>
              <w:jc w:val="center"/>
              <w:rPr>
                <w:rFonts w:eastAsiaTheme="minorHAnsi"/>
                <w:sz w:val="20"/>
                <w:szCs w:val="22"/>
                <w:lang w:eastAsia="en-US"/>
              </w:rPr>
            </w:pPr>
          </w:p>
        </w:tc>
      </w:tr>
    </w:tbl>
    <w:p w14:paraId="56854791" w14:textId="77777777" w:rsidR="00DF3A26" w:rsidRPr="00DF3A26" w:rsidRDefault="00DF3A26" w:rsidP="00DF3A26">
      <w:pPr>
        <w:widowControl w:val="0"/>
        <w:autoSpaceDE w:val="0"/>
        <w:autoSpaceDN w:val="0"/>
        <w:ind w:left="567" w:right="712"/>
        <w:jc w:val="center"/>
        <w:rPr>
          <w:szCs w:val="28"/>
          <w:lang w:eastAsia="en-US"/>
        </w:rPr>
      </w:pPr>
    </w:p>
    <w:p w14:paraId="150AF15D" w14:textId="77777777" w:rsidR="00AA3919" w:rsidRDefault="00AA3919" w:rsidP="00DF3A26">
      <w:pPr>
        <w:pStyle w:val="ae"/>
        <w:ind w:left="825" w:right="-1"/>
        <w:rPr>
          <w:b/>
          <w:bCs/>
          <w:szCs w:val="28"/>
        </w:rPr>
      </w:pPr>
    </w:p>
    <w:p w14:paraId="5E4C3176" w14:textId="77777777" w:rsidR="00AA3919" w:rsidRDefault="00AA3919" w:rsidP="00011EBE">
      <w:pPr>
        <w:pStyle w:val="ae"/>
        <w:ind w:left="825" w:right="-1"/>
        <w:jc w:val="center"/>
        <w:rPr>
          <w:b/>
          <w:bCs/>
          <w:szCs w:val="28"/>
        </w:rPr>
      </w:pPr>
    </w:p>
    <w:p w14:paraId="578B659F" w14:textId="77777777" w:rsidR="00AA3919" w:rsidRDefault="00AA3919" w:rsidP="00011EBE">
      <w:pPr>
        <w:pStyle w:val="ae"/>
        <w:ind w:left="825" w:right="-1"/>
        <w:jc w:val="center"/>
        <w:rPr>
          <w:b/>
          <w:bCs/>
          <w:szCs w:val="28"/>
        </w:rPr>
      </w:pPr>
    </w:p>
    <w:p w14:paraId="36EC2ED7" w14:textId="77777777" w:rsidR="001C2DD5" w:rsidRDefault="001C2DD5" w:rsidP="00011EBE">
      <w:pPr>
        <w:pStyle w:val="ae"/>
        <w:ind w:left="825" w:right="-1"/>
        <w:jc w:val="center"/>
        <w:rPr>
          <w:b/>
          <w:bCs/>
          <w:szCs w:val="28"/>
        </w:rPr>
      </w:pPr>
    </w:p>
    <w:p w14:paraId="4C360FC2" w14:textId="77777777" w:rsidR="001C2DD5" w:rsidRDefault="001C2DD5" w:rsidP="00011EBE">
      <w:pPr>
        <w:pStyle w:val="ae"/>
        <w:ind w:left="825" w:right="-1"/>
        <w:jc w:val="center"/>
        <w:rPr>
          <w:b/>
          <w:bCs/>
          <w:szCs w:val="28"/>
        </w:rPr>
      </w:pPr>
    </w:p>
    <w:p w14:paraId="44934936" w14:textId="685F4C53" w:rsidR="00A85B00" w:rsidRPr="00C57DF6" w:rsidRDefault="00A85B00" w:rsidP="00AA3919">
      <w:pPr>
        <w:spacing w:line="360" w:lineRule="auto"/>
        <w:ind w:left="720" w:right="-1"/>
        <w:rPr>
          <w:szCs w:val="28"/>
        </w:rPr>
      </w:pPr>
    </w:p>
    <w:sectPr w:rsidR="00A85B00" w:rsidRPr="00C57DF6" w:rsidSect="003A0883">
      <w:headerReference w:type="even" r:id="rId26"/>
      <w:headerReference w:type="default" r:id="rId27"/>
      <w:headerReference w:type="first" r:id="rId28"/>
      <w:footerReference w:type="first" r:id="rId29"/>
      <w:type w:val="continuous"/>
      <w:pgSz w:w="11906" w:h="16838" w:code="9"/>
      <w:pgMar w:top="851" w:right="849" w:bottom="568" w:left="1418" w:header="425" w:footer="215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AF96F4" w14:textId="77777777" w:rsidR="00D353AC" w:rsidRDefault="00D353AC">
      <w:r>
        <w:separator/>
      </w:r>
    </w:p>
  </w:endnote>
  <w:endnote w:type="continuationSeparator" w:id="0">
    <w:p w14:paraId="280EE894" w14:textId="77777777" w:rsidR="00D353AC" w:rsidRDefault="00D35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25BF4" w14:textId="77777777" w:rsidR="00C161E6" w:rsidRDefault="00C161E6">
    <w:pPr>
      <w:pStyle w:val="a5"/>
    </w:pPr>
  </w:p>
  <w:p w14:paraId="304E8745" w14:textId="77777777" w:rsidR="00C161E6" w:rsidRDefault="00C161E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FCC4A3" w14:textId="77777777" w:rsidR="00D353AC" w:rsidRDefault="00D353AC">
      <w:r>
        <w:separator/>
      </w:r>
    </w:p>
  </w:footnote>
  <w:footnote w:type="continuationSeparator" w:id="0">
    <w:p w14:paraId="046A2CF5" w14:textId="77777777" w:rsidR="00D353AC" w:rsidRDefault="00D353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4634D" w14:textId="77777777" w:rsidR="00C161E6" w:rsidRDefault="00C161E6">
    <w:pPr>
      <w:pStyle w:val="a3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07126575" w14:textId="77777777" w:rsidR="00C161E6" w:rsidRDefault="00C161E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8826A8" w14:textId="77777777" w:rsidR="00C161E6" w:rsidRDefault="00C161E6">
    <w:pPr>
      <w:pStyle w:val="a3"/>
      <w:framePr w:wrap="around" w:vAnchor="text" w:hAnchor="margin" w:xAlign="center" w:y="1"/>
      <w:rPr>
        <w:rStyle w:val="a9"/>
      </w:rPr>
    </w:pPr>
  </w:p>
  <w:p w14:paraId="3E3FFE75" w14:textId="77777777" w:rsidR="00C161E6" w:rsidRDefault="00C161E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9A407" w14:textId="644A2634" w:rsidR="00C161E6" w:rsidRDefault="00C161E6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8EEC7668"/>
    <w:name w:val="WW8Num1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432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auto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144"/>
        </w:tabs>
        <w:ind w:left="1144" w:hanging="576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ascii="Times New Roman" w:hAnsi="Times New Roman" w:cs="Times New Roman"/>
        <w:b w:val="0"/>
        <w:bCs w:val="0"/>
        <w:i w:val="0"/>
        <w:iCs w:val="0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1432"/>
        </w:tabs>
        <w:ind w:left="1432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576"/>
        </w:tabs>
        <w:ind w:left="1576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720"/>
        </w:tabs>
        <w:ind w:left="1720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64"/>
        </w:tabs>
        <w:ind w:left="1864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008"/>
        </w:tabs>
        <w:ind w:left="2008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52"/>
        </w:tabs>
        <w:ind w:left="2152" w:hanging="1584"/>
      </w:pPr>
      <w:rPr>
        <w:rFonts w:cs="Times New Roman"/>
      </w:rPr>
    </w:lvl>
  </w:abstractNum>
  <w:abstractNum w:abstractNumId="1" w15:restartNumberingAfterBreak="0">
    <w:nsid w:val="02B504D0"/>
    <w:multiLevelType w:val="hybridMultilevel"/>
    <w:tmpl w:val="B700FE38"/>
    <w:lvl w:ilvl="0" w:tplc="12D2465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3F04D0D"/>
    <w:multiLevelType w:val="hybridMultilevel"/>
    <w:tmpl w:val="3CE0B9AE"/>
    <w:lvl w:ilvl="0" w:tplc="FEB620C2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2C8250">
      <w:numFmt w:val="bullet"/>
      <w:lvlText w:val="•"/>
      <w:lvlJc w:val="left"/>
      <w:pPr>
        <w:ind w:left="1771" w:hanging="164"/>
      </w:pPr>
      <w:rPr>
        <w:rFonts w:hint="default"/>
        <w:lang w:val="ru-RU" w:eastAsia="en-US" w:bidi="ar-SA"/>
      </w:rPr>
    </w:lvl>
    <w:lvl w:ilvl="2" w:tplc="CB6A3A04">
      <w:numFmt w:val="bullet"/>
      <w:lvlText w:val="•"/>
      <w:lvlJc w:val="left"/>
      <w:pPr>
        <w:ind w:left="2803" w:hanging="164"/>
      </w:pPr>
      <w:rPr>
        <w:rFonts w:hint="default"/>
        <w:lang w:val="ru-RU" w:eastAsia="en-US" w:bidi="ar-SA"/>
      </w:rPr>
    </w:lvl>
    <w:lvl w:ilvl="3" w:tplc="F4169418">
      <w:numFmt w:val="bullet"/>
      <w:lvlText w:val="•"/>
      <w:lvlJc w:val="left"/>
      <w:pPr>
        <w:ind w:left="3834" w:hanging="164"/>
      </w:pPr>
      <w:rPr>
        <w:rFonts w:hint="default"/>
        <w:lang w:val="ru-RU" w:eastAsia="en-US" w:bidi="ar-SA"/>
      </w:rPr>
    </w:lvl>
    <w:lvl w:ilvl="4" w:tplc="E578CB6A">
      <w:numFmt w:val="bullet"/>
      <w:lvlText w:val="•"/>
      <w:lvlJc w:val="left"/>
      <w:pPr>
        <w:ind w:left="4866" w:hanging="164"/>
      </w:pPr>
      <w:rPr>
        <w:rFonts w:hint="default"/>
        <w:lang w:val="ru-RU" w:eastAsia="en-US" w:bidi="ar-SA"/>
      </w:rPr>
    </w:lvl>
    <w:lvl w:ilvl="5" w:tplc="470C1970">
      <w:numFmt w:val="bullet"/>
      <w:lvlText w:val="•"/>
      <w:lvlJc w:val="left"/>
      <w:pPr>
        <w:ind w:left="5898" w:hanging="164"/>
      </w:pPr>
      <w:rPr>
        <w:rFonts w:hint="default"/>
        <w:lang w:val="ru-RU" w:eastAsia="en-US" w:bidi="ar-SA"/>
      </w:rPr>
    </w:lvl>
    <w:lvl w:ilvl="6" w:tplc="2B4EA474">
      <w:numFmt w:val="bullet"/>
      <w:lvlText w:val="•"/>
      <w:lvlJc w:val="left"/>
      <w:pPr>
        <w:ind w:left="6929" w:hanging="164"/>
      </w:pPr>
      <w:rPr>
        <w:rFonts w:hint="default"/>
        <w:lang w:val="ru-RU" w:eastAsia="en-US" w:bidi="ar-SA"/>
      </w:rPr>
    </w:lvl>
    <w:lvl w:ilvl="7" w:tplc="991C63DE">
      <w:numFmt w:val="bullet"/>
      <w:lvlText w:val="•"/>
      <w:lvlJc w:val="left"/>
      <w:pPr>
        <w:ind w:left="7961" w:hanging="164"/>
      </w:pPr>
      <w:rPr>
        <w:rFonts w:hint="default"/>
        <w:lang w:val="ru-RU" w:eastAsia="en-US" w:bidi="ar-SA"/>
      </w:rPr>
    </w:lvl>
    <w:lvl w:ilvl="8" w:tplc="C31463A6">
      <w:numFmt w:val="bullet"/>
      <w:lvlText w:val="•"/>
      <w:lvlJc w:val="left"/>
      <w:pPr>
        <w:ind w:left="899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077B2B9D"/>
    <w:multiLevelType w:val="multilevel"/>
    <w:tmpl w:val="9E665442"/>
    <w:lvl w:ilvl="0">
      <w:start w:val="1"/>
      <w:numFmt w:val="decimal"/>
      <w:lvlText w:val="%1."/>
      <w:lvlJc w:val="left"/>
      <w:pPr>
        <w:ind w:left="4157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5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40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9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8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7" w:hanging="720"/>
      </w:pPr>
      <w:rPr>
        <w:rFonts w:hint="default"/>
        <w:lang w:val="ru-RU" w:eastAsia="en-US" w:bidi="ar-SA"/>
      </w:rPr>
    </w:lvl>
  </w:abstractNum>
  <w:abstractNum w:abstractNumId="4" w15:restartNumberingAfterBreak="0">
    <w:nsid w:val="097210C3"/>
    <w:multiLevelType w:val="multilevel"/>
    <w:tmpl w:val="8FC2876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0CA41952"/>
    <w:multiLevelType w:val="hybridMultilevel"/>
    <w:tmpl w:val="E620DE6C"/>
    <w:lvl w:ilvl="0" w:tplc="E4A677F2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abstractNum w:abstractNumId="6" w15:restartNumberingAfterBreak="0">
    <w:nsid w:val="0D39761A"/>
    <w:multiLevelType w:val="hybridMultilevel"/>
    <w:tmpl w:val="456A5F40"/>
    <w:lvl w:ilvl="0" w:tplc="10528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5EB1F38"/>
    <w:multiLevelType w:val="multilevel"/>
    <w:tmpl w:val="FBC2F1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ACB1E71"/>
    <w:multiLevelType w:val="hybridMultilevel"/>
    <w:tmpl w:val="D1984D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52FC3"/>
    <w:multiLevelType w:val="hybridMultilevel"/>
    <w:tmpl w:val="164E08FC"/>
    <w:lvl w:ilvl="0" w:tplc="9B20AE78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DF7855"/>
    <w:multiLevelType w:val="multilevel"/>
    <w:tmpl w:val="B0A8C6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>
      <w:start w:val="1"/>
      <w:numFmt w:val="decimal"/>
      <w:isLgl/>
      <w:lvlText w:val="%1.%2"/>
      <w:lvlJc w:val="left"/>
      <w:pPr>
        <w:ind w:left="1920" w:hanging="48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11" w15:restartNumberingAfterBreak="0">
    <w:nsid w:val="27897D3C"/>
    <w:multiLevelType w:val="multilevel"/>
    <w:tmpl w:val="C47C7EA0"/>
    <w:lvl w:ilvl="0">
      <w:start w:val="1"/>
      <w:numFmt w:val="decimal"/>
      <w:lvlText w:val="%1."/>
      <w:lvlJc w:val="left"/>
      <w:pPr>
        <w:ind w:left="951" w:hanging="525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12" w15:restartNumberingAfterBreak="0">
    <w:nsid w:val="351D507E"/>
    <w:multiLevelType w:val="multilevel"/>
    <w:tmpl w:val="DBA4CF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92" w:hanging="450"/>
      </w:pPr>
      <w:rPr>
        <w:rFonts w:cstheme="minorBidi" w:hint="default"/>
        <w:i w:val="0"/>
        <w:sz w:val="28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theme="minorBidi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cstheme="minorBidi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cstheme="minorBidi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cstheme="minorBidi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cstheme="minorBidi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cstheme="minorBidi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cstheme="minorBidi" w:hint="default"/>
        <w:sz w:val="28"/>
      </w:rPr>
    </w:lvl>
  </w:abstractNum>
  <w:abstractNum w:abstractNumId="13" w15:restartNumberingAfterBreak="0">
    <w:nsid w:val="35E4340A"/>
    <w:multiLevelType w:val="hybridMultilevel"/>
    <w:tmpl w:val="25164870"/>
    <w:lvl w:ilvl="0" w:tplc="0419000F">
      <w:start w:val="1"/>
      <w:numFmt w:val="decimal"/>
      <w:lvlText w:val="%1."/>
      <w:lvlJc w:val="left"/>
      <w:pPr>
        <w:ind w:left="1000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395060AB"/>
    <w:multiLevelType w:val="hybridMultilevel"/>
    <w:tmpl w:val="910CFB64"/>
    <w:lvl w:ilvl="0" w:tplc="D28277A6">
      <w:start w:val="1"/>
      <w:numFmt w:val="decimal"/>
      <w:lvlText w:val="%1."/>
      <w:lvlJc w:val="left"/>
      <w:pPr>
        <w:ind w:left="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5569FB2">
      <w:numFmt w:val="bullet"/>
      <w:lvlText w:val="•"/>
      <w:lvlJc w:val="left"/>
      <w:pPr>
        <w:ind w:left="1105" w:hanging="387"/>
      </w:pPr>
      <w:rPr>
        <w:rFonts w:hint="default"/>
        <w:lang w:val="ru-RU" w:eastAsia="en-US" w:bidi="ar-SA"/>
      </w:rPr>
    </w:lvl>
    <w:lvl w:ilvl="2" w:tplc="135C1180">
      <w:numFmt w:val="bullet"/>
      <w:lvlText w:val="•"/>
      <w:lvlJc w:val="left"/>
      <w:pPr>
        <w:ind w:left="2211" w:hanging="387"/>
      </w:pPr>
      <w:rPr>
        <w:rFonts w:hint="default"/>
        <w:lang w:val="ru-RU" w:eastAsia="en-US" w:bidi="ar-SA"/>
      </w:rPr>
    </w:lvl>
    <w:lvl w:ilvl="3" w:tplc="CBCE2894">
      <w:numFmt w:val="bullet"/>
      <w:lvlText w:val="•"/>
      <w:lvlJc w:val="left"/>
      <w:pPr>
        <w:ind w:left="3316" w:hanging="387"/>
      </w:pPr>
      <w:rPr>
        <w:rFonts w:hint="default"/>
        <w:lang w:val="ru-RU" w:eastAsia="en-US" w:bidi="ar-SA"/>
      </w:rPr>
    </w:lvl>
    <w:lvl w:ilvl="4" w:tplc="F8CE8446">
      <w:numFmt w:val="bullet"/>
      <w:lvlText w:val="•"/>
      <w:lvlJc w:val="left"/>
      <w:pPr>
        <w:ind w:left="4422" w:hanging="387"/>
      </w:pPr>
      <w:rPr>
        <w:rFonts w:hint="default"/>
        <w:lang w:val="ru-RU" w:eastAsia="en-US" w:bidi="ar-SA"/>
      </w:rPr>
    </w:lvl>
    <w:lvl w:ilvl="5" w:tplc="09568590">
      <w:numFmt w:val="bullet"/>
      <w:lvlText w:val="•"/>
      <w:lvlJc w:val="left"/>
      <w:pPr>
        <w:ind w:left="5528" w:hanging="387"/>
      </w:pPr>
      <w:rPr>
        <w:rFonts w:hint="default"/>
        <w:lang w:val="ru-RU" w:eastAsia="en-US" w:bidi="ar-SA"/>
      </w:rPr>
    </w:lvl>
    <w:lvl w:ilvl="6" w:tplc="8E1E7DB6">
      <w:numFmt w:val="bullet"/>
      <w:lvlText w:val="•"/>
      <w:lvlJc w:val="left"/>
      <w:pPr>
        <w:ind w:left="6633" w:hanging="387"/>
      </w:pPr>
      <w:rPr>
        <w:rFonts w:hint="default"/>
        <w:lang w:val="ru-RU" w:eastAsia="en-US" w:bidi="ar-SA"/>
      </w:rPr>
    </w:lvl>
    <w:lvl w:ilvl="7" w:tplc="17C2E9CA">
      <w:numFmt w:val="bullet"/>
      <w:lvlText w:val="•"/>
      <w:lvlJc w:val="left"/>
      <w:pPr>
        <w:ind w:left="7739" w:hanging="387"/>
      </w:pPr>
      <w:rPr>
        <w:rFonts w:hint="default"/>
        <w:lang w:val="ru-RU" w:eastAsia="en-US" w:bidi="ar-SA"/>
      </w:rPr>
    </w:lvl>
    <w:lvl w:ilvl="8" w:tplc="98E63312">
      <w:numFmt w:val="bullet"/>
      <w:lvlText w:val="•"/>
      <w:lvlJc w:val="left"/>
      <w:pPr>
        <w:ind w:left="8845" w:hanging="387"/>
      </w:pPr>
      <w:rPr>
        <w:rFonts w:hint="default"/>
        <w:lang w:val="ru-RU" w:eastAsia="en-US" w:bidi="ar-SA"/>
      </w:rPr>
    </w:lvl>
  </w:abstractNum>
  <w:abstractNum w:abstractNumId="15" w15:restartNumberingAfterBreak="0">
    <w:nsid w:val="3AF33AAE"/>
    <w:multiLevelType w:val="multilevel"/>
    <w:tmpl w:val="C47C7EA0"/>
    <w:lvl w:ilvl="0">
      <w:start w:val="1"/>
      <w:numFmt w:val="decimal"/>
      <w:lvlText w:val="%1."/>
      <w:lvlJc w:val="left"/>
      <w:pPr>
        <w:ind w:left="951" w:hanging="525"/>
      </w:pPr>
      <w:rPr>
        <w:rFonts w:hint="default"/>
        <w:strike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3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38" w:hanging="2160"/>
      </w:pPr>
      <w:rPr>
        <w:rFonts w:hint="default"/>
      </w:rPr>
    </w:lvl>
  </w:abstractNum>
  <w:abstractNum w:abstractNumId="16" w15:restartNumberingAfterBreak="0">
    <w:nsid w:val="3C205474"/>
    <w:multiLevelType w:val="multilevel"/>
    <w:tmpl w:val="FBC2F1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04979DA"/>
    <w:multiLevelType w:val="multilevel"/>
    <w:tmpl w:val="3F4E2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8" w15:restartNumberingAfterBreak="0">
    <w:nsid w:val="51ED2939"/>
    <w:multiLevelType w:val="hybridMultilevel"/>
    <w:tmpl w:val="9078F3F0"/>
    <w:lvl w:ilvl="0" w:tplc="9B20AE78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942D51"/>
    <w:multiLevelType w:val="hybridMultilevel"/>
    <w:tmpl w:val="4F328C7E"/>
    <w:lvl w:ilvl="0" w:tplc="3E1C40C2">
      <w:start w:val="1"/>
      <w:numFmt w:val="decimal"/>
      <w:lvlText w:val="%1."/>
      <w:lvlJc w:val="left"/>
      <w:pPr>
        <w:ind w:left="849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D005AA8">
      <w:numFmt w:val="bullet"/>
      <w:lvlText w:val="•"/>
      <w:lvlJc w:val="left"/>
      <w:pPr>
        <w:ind w:left="1861" w:hanging="281"/>
      </w:pPr>
      <w:rPr>
        <w:rFonts w:hint="default"/>
        <w:lang w:val="ru-RU" w:eastAsia="en-US" w:bidi="ar-SA"/>
      </w:rPr>
    </w:lvl>
    <w:lvl w:ilvl="2" w:tplc="710AE4D6">
      <w:numFmt w:val="bullet"/>
      <w:lvlText w:val="•"/>
      <w:lvlJc w:val="left"/>
      <w:pPr>
        <w:ind w:left="2883" w:hanging="281"/>
      </w:pPr>
      <w:rPr>
        <w:rFonts w:hint="default"/>
        <w:lang w:val="ru-RU" w:eastAsia="en-US" w:bidi="ar-SA"/>
      </w:rPr>
    </w:lvl>
    <w:lvl w:ilvl="3" w:tplc="AAAACC6A">
      <w:numFmt w:val="bullet"/>
      <w:lvlText w:val="•"/>
      <w:lvlJc w:val="left"/>
      <w:pPr>
        <w:ind w:left="3904" w:hanging="281"/>
      </w:pPr>
      <w:rPr>
        <w:rFonts w:hint="default"/>
        <w:lang w:val="ru-RU" w:eastAsia="en-US" w:bidi="ar-SA"/>
      </w:rPr>
    </w:lvl>
    <w:lvl w:ilvl="4" w:tplc="83A612E8">
      <w:numFmt w:val="bullet"/>
      <w:lvlText w:val="•"/>
      <w:lvlJc w:val="left"/>
      <w:pPr>
        <w:ind w:left="4926" w:hanging="281"/>
      </w:pPr>
      <w:rPr>
        <w:rFonts w:hint="default"/>
        <w:lang w:val="ru-RU" w:eastAsia="en-US" w:bidi="ar-SA"/>
      </w:rPr>
    </w:lvl>
    <w:lvl w:ilvl="5" w:tplc="AF56E70E">
      <w:numFmt w:val="bullet"/>
      <w:lvlText w:val="•"/>
      <w:lvlJc w:val="left"/>
      <w:pPr>
        <w:ind w:left="5948" w:hanging="281"/>
      </w:pPr>
      <w:rPr>
        <w:rFonts w:hint="default"/>
        <w:lang w:val="ru-RU" w:eastAsia="en-US" w:bidi="ar-SA"/>
      </w:rPr>
    </w:lvl>
    <w:lvl w:ilvl="6" w:tplc="B85E6ACA">
      <w:numFmt w:val="bullet"/>
      <w:lvlText w:val="•"/>
      <w:lvlJc w:val="left"/>
      <w:pPr>
        <w:ind w:left="6969" w:hanging="281"/>
      </w:pPr>
      <w:rPr>
        <w:rFonts w:hint="default"/>
        <w:lang w:val="ru-RU" w:eastAsia="en-US" w:bidi="ar-SA"/>
      </w:rPr>
    </w:lvl>
    <w:lvl w:ilvl="7" w:tplc="51F6DC94">
      <w:numFmt w:val="bullet"/>
      <w:lvlText w:val="•"/>
      <w:lvlJc w:val="left"/>
      <w:pPr>
        <w:ind w:left="7991" w:hanging="281"/>
      </w:pPr>
      <w:rPr>
        <w:rFonts w:hint="default"/>
        <w:lang w:val="ru-RU" w:eastAsia="en-US" w:bidi="ar-SA"/>
      </w:rPr>
    </w:lvl>
    <w:lvl w:ilvl="8" w:tplc="C1485CAE">
      <w:numFmt w:val="bullet"/>
      <w:lvlText w:val="•"/>
      <w:lvlJc w:val="left"/>
      <w:pPr>
        <w:ind w:left="9013" w:hanging="281"/>
      </w:pPr>
      <w:rPr>
        <w:rFonts w:hint="default"/>
        <w:lang w:val="ru-RU" w:eastAsia="en-US" w:bidi="ar-SA"/>
      </w:rPr>
    </w:lvl>
  </w:abstractNum>
  <w:abstractNum w:abstractNumId="20" w15:restartNumberingAfterBreak="0">
    <w:nsid w:val="53093C69"/>
    <w:multiLevelType w:val="hybridMultilevel"/>
    <w:tmpl w:val="DFC2D57E"/>
    <w:lvl w:ilvl="0" w:tplc="9B20AE78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BC6806"/>
    <w:multiLevelType w:val="hybridMultilevel"/>
    <w:tmpl w:val="FD9602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50056"/>
    <w:multiLevelType w:val="hybridMultilevel"/>
    <w:tmpl w:val="2EF00560"/>
    <w:lvl w:ilvl="0" w:tplc="0419000F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 w15:restartNumberingAfterBreak="0">
    <w:nsid w:val="593F0EDB"/>
    <w:multiLevelType w:val="hybridMultilevel"/>
    <w:tmpl w:val="15EA0B2E"/>
    <w:lvl w:ilvl="0" w:tplc="9B20AE78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59CB1BA7"/>
    <w:multiLevelType w:val="multilevel"/>
    <w:tmpl w:val="49548BE4"/>
    <w:lvl w:ilvl="0">
      <w:start w:val="2"/>
      <w:numFmt w:val="decimal"/>
      <w:lvlText w:val="%1."/>
      <w:lvlJc w:val="left"/>
      <w:pPr>
        <w:ind w:left="13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3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2160"/>
      </w:pPr>
      <w:rPr>
        <w:rFonts w:hint="default"/>
      </w:rPr>
    </w:lvl>
  </w:abstractNum>
  <w:abstractNum w:abstractNumId="25" w15:restartNumberingAfterBreak="0">
    <w:nsid w:val="5FD1261C"/>
    <w:multiLevelType w:val="hybridMultilevel"/>
    <w:tmpl w:val="A93A8FC4"/>
    <w:lvl w:ilvl="0" w:tplc="E158A370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6" w15:restartNumberingAfterBreak="0">
    <w:nsid w:val="6E11493A"/>
    <w:multiLevelType w:val="multilevel"/>
    <w:tmpl w:val="FDFAFAA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6E493885"/>
    <w:multiLevelType w:val="multilevel"/>
    <w:tmpl w:val="FBC2F1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32E6D0E"/>
    <w:multiLevelType w:val="hybridMultilevel"/>
    <w:tmpl w:val="BD4230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76A4"/>
    <w:multiLevelType w:val="hybridMultilevel"/>
    <w:tmpl w:val="715AF33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6700124"/>
    <w:multiLevelType w:val="hybridMultilevel"/>
    <w:tmpl w:val="BC64E2E8"/>
    <w:lvl w:ilvl="0" w:tplc="936877E0">
      <w:numFmt w:val="bullet"/>
      <w:lvlText w:val="-"/>
      <w:lvlJc w:val="left"/>
      <w:pPr>
        <w:ind w:left="732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B8072A">
      <w:numFmt w:val="bullet"/>
      <w:lvlText w:val="•"/>
      <w:lvlJc w:val="left"/>
      <w:pPr>
        <w:ind w:left="1771" w:hanging="164"/>
      </w:pPr>
      <w:rPr>
        <w:rFonts w:hint="default"/>
        <w:lang w:val="ru-RU" w:eastAsia="en-US" w:bidi="ar-SA"/>
      </w:rPr>
    </w:lvl>
    <w:lvl w:ilvl="2" w:tplc="2DDE2890">
      <w:numFmt w:val="bullet"/>
      <w:lvlText w:val="•"/>
      <w:lvlJc w:val="left"/>
      <w:pPr>
        <w:ind w:left="2803" w:hanging="164"/>
      </w:pPr>
      <w:rPr>
        <w:rFonts w:hint="default"/>
        <w:lang w:val="ru-RU" w:eastAsia="en-US" w:bidi="ar-SA"/>
      </w:rPr>
    </w:lvl>
    <w:lvl w:ilvl="3" w:tplc="685AD7F0">
      <w:numFmt w:val="bullet"/>
      <w:lvlText w:val="•"/>
      <w:lvlJc w:val="left"/>
      <w:pPr>
        <w:ind w:left="3834" w:hanging="164"/>
      </w:pPr>
      <w:rPr>
        <w:rFonts w:hint="default"/>
        <w:lang w:val="ru-RU" w:eastAsia="en-US" w:bidi="ar-SA"/>
      </w:rPr>
    </w:lvl>
    <w:lvl w:ilvl="4" w:tplc="98AA2086">
      <w:numFmt w:val="bullet"/>
      <w:lvlText w:val="•"/>
      <w:lvlJc w:val="left"/>
      <w:pPr>
        <w:ind w:left="4866" w:hanging="164"/>
      </w:pPr>
      <w:rPr>
        <w:rFonts w:hint="default"/>
        <w:lang w:val="ru-RU" w:eastAsia="en-US" w:bidi="ar-SA"/>
      </w:rPr>
    </w:lvl>
    <w:lvl w:ilvl="5" w:tplc="F81280BC">
      <w:numFmt w:val="bullet"/>
      <w:lvlText w:val="•"/>
      <w:lvlJc w:val="left"/>
      <w:pPr>
        <w:ind w:left="5898" w:hanging="164"/>
      </w:pPr>
      <w:rPr>
        <w:rFonts w:hint="default"/>
        <w:lang w:val="ru-RU" w:eastAsia="en-US" w:bidi="ar-SA"/>
      </w:rPr>
    </w:lvl>
    <w:lvl w:ilvl="6" w:tplc="50BC95D4">
      <w:numFmt w:val="bullet"/>
      <w:lvlText w:val="•"/>
      <w:lvlJc w:val="left"/>
      <w:pPr>
        <w:ind w:left="6929" w:hanging="164"/>
      </w:pPr>
      <w:rPr>
        <w:rFonts w:hint="default"/>
        <w:lang w:val="ru-RU" w:eastAsia="en-US" w:bidi="ar-SA"/>
      </w:rPr>
    </w:lvl>
    <w:lvl w:ilvl="7" w:tplc="5C186D70">
      <w:numFmt w:val="bullet"/>
      <w:lvlText w:val="•"/>
      <w:lvlJc w:val="left"/>
      <w:pPr>
        <w:ind w:left="7961" w:hanging="164"/>
      </w:pPr>
      <w:rPr>
        <w:rFonts w:hint="default"/>
        <w:lang w:val="ru-RU" w:eastAsia="en-US" w:bidi="ar-SA"/>
      </w:rPr>
    </w:lvl>
    <w:lvl w:ilvl="8" w:tplc="FB660FD8">
      <w:numFmt w:val="bullet"/>
      <w:lvlText w:val="•"/>
      <w:lvlJc w:val="left"/>
      <w:pPr>
        <w:ind w:left="8993" w:hanging="164"/>
      </w:pPr>
      <w:rPr>
        <w:rFonts w:hint="default"/>
        <w:lang w:val="ru-RU" w:eastAsia="en-US" w:bidi="ar-SA"/>
      </w:rPr>
    </w:lvl>
  </w:abstractNum>
  <w:abstractNum w:abstractNumId="31" w15:restartNumberingAfterBreak="0">
    <w:nsid w:val="76C369CC"/>
    <w:multiLevelType w:val="hybridMultilevel"/>
    <w:tmpl w:val="F370A6AE"/>
    <w:lvl w:ilvl="0" w:tplc="F9665320">
      <w:numFmt w:val="bullet"/>
      <w:lvlText w:val="-"/>
      <w:lvlJc w:val="left"/>
      <w:pPr>
        <w:ind w:left="568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D849788">
      <w:numFmt w:val="bullet"/>
      <w:lvlText w:val="•"/>
      <w:lvlJc w:val="left"/>
      <w:pPr>
        <w:ind w:left="1609" w:hanging="269"/>
      </w:pPr>
      <w:rPr>
        <w:rFonts w:hint="default"/>
        <w:lang w:val="ru-RU" w:eastAsia="en-US" w:bidi="ar-SA"/>
      </w:rPr>
    </w:lvl>
    <w:lvl w:ilvl="2" w:tplc="D5DCEB38">
      <w:numFmt w:val="bullet"/>
      <w:lvlText w:val="•"/>
      <w:lvlJc w:val="left"/>
      <w:pPr>
        <w:ind w:left="2659" w:hanging="269"/>
      </w:pPr>
      <w:rPr>
        <w:rFonts w:hint="default"/>
        <w:lang w:val="ru-RU" w:eastAsia="en-US" w:bidi="ar-SA"/>
      </w:rPr>
    </w:lvl>
    <w:lvl w:ilvl="3" w:tplc="84042EF2">
      <w:numFmt w:val="bullet"/>
      <w:lvlText w:val="•"/>
      <w:lvlJc w:val="left"/>
      <w:pPr>
        <w:ind w:left="3708" w:hanging="269"/>
      </w:pPr>
      <w:rPr>
        <w:rFonts w:hint="default"/>
        <w:lang w:val="ru-RU" w:eastAsia="en-US" w:bidi="ar-SA"/>
      </w:rPr>
    </w:lvl>
    <w:lvl w:ilvl="4" w:tplc="6720AD46">
      <w:numFmt w:val="bullet"/>
      <w:lvlText w:val="•"/>
      <w:lvlJc w:val="left"/>
      <w:pPr>
        <w:ind w:left="4758" w:hanging="269"/>
      </w:pPr>
      <w:rPr>
        <w:rFonts w:hint="default"/>
        <w:lang w:val="ru-RU" w:eastAsia="en-US" w:bidi="ar-SA"/>
      </w:rPr>
    </w:lvl>
    <w:lvl w:ilvl="5" w:tplc="086A1F82">
      <w:numFmt w:val="bullet"/>
      <w:lvlText w:val="•"/>
      <w:lvlJc w:val="left"/>
      <w:pPr>
        <w:ind w:left="5808" w:hanging="269"/>
      </w:pPr>
      <w:rPr>
        <w:rFonts w:hint="default"/>
        <w:lang w:val="ru-RU" w:eastAsia="en-US" w:bidi="ar-SA"/>
      </w:rPr>
    </w:lvl>
    <w:lvl w:ilvl="6" w:tplc="028629C2">
      <w:numFmt w:val="bullet"/>
      <w:lvlText w:val="•"/>
      <w:lvlJc w:val="left"/>
      <w:pPr>
        <w:ind w:left="6857" w:hanging="269"/>
      </w:pPr>
      <w:rPr>
        <w:rFonts w:hint="default"/>
        <w:lang w:val="ru-RU" w:eastAsia="en-US" w:bidi="ar-SA"/>
      </w:rPr>
    </w:lvl>
    <w:lvl w:ilvl="7" w:tplc="68D67AC6">
      <w:numFmt w:val="bullet"/>
      <w:lvlText w:val="•"/>
      <w:lvlJc w:val="left"/>
      <w:pPr>
        <w:ind w:left="7907" w:hanging="269"/>
      </w:pPr>
      <w:rPr>
        <w:rFonts w:hint="default"/>
        <w:lang w:val="ru-RU" w:eastAsia="en-US" w:bidi="ar-SA"/>
      </w:rPr>
    </w:lvl>
    <w:lvl w:ilvl="8" w:tplc="A37C3966">
      <w:numFmt w:val="bullet"/>
      <w:lvlText w:val="•"/>
      <w:lvlJc w:val="left"/>
      <w:pPr>
        <w:ind w:left="8957" w:hanging="269"/>
      </w:pPr>
      <w:rPr>
        <w:rFonts w:hint="default"/>
        <w:lang w:val="ru-RU" w:eastAsia="en-US" w:bidi="ar-SA"/>
      </w:rPr>
    </w:lvl>
  </w:abstractNum>
  <w:abstractNum w:abstractNumId="32" w15:restartNumberingAfterBreak="0">
    <w:nsid w:val="7BE37767"/>
    <w:multiLevelType w:val="hybridMultilevel"/>
    <w:tmpl w:val="F9C24BD0"/>
    <w:lvl w:ilvl="0" w:tplc="DD40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E64DC"/>
    <w:multiLevelType w:val="hybridMultilevel"/>
    <w:tmpl w:val="AEB61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F082A82"/>
    <w:multiLevelType w:val="multilevel"/>
    <w:tmpl w:val="7B34F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2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966500421">
    <w:abstractNumId w:val="29"/>
  </w:num>
  <w:num w:numId="2" w16cid:durableId="560213043">
    <w:abstractNumId w:val="24"/>
  </w:num>
  <w:num w:numId="3" w16cid:durableId="149025075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18525314">
    <w:abstractNumId w:val="27"/>
  </w:num>
  <w:num w:numId="5" w16cid:durableId="244649659">
    <w:abstractNumId w:val="16"/>
  </w:num>
  <w:num w:numId="6" w16cid:durableId="300620453">
    <w:abstractNumId w:val="7"/>
  </w:num>
  <w:num w:numId="7" w16cid:durableId="997538991">
    <w:abstractNumId w:val="18"/>
  </w:num>
  <w:num w:numId="8" w16cid:durableId="324939823">
    <w:abstractNumId w:val="20"/>
  </w:num>
  <w:num w:numId="9" w16cid:durableId="487064935">
    <w:abstractNumId w:val="9"/>
  </w:num>
  <w:num w:numId="10" w16cid:durableId="839537962">
    <w:abstractNumId w:val="23"/>
  </w:num>
  <w:num w:numId="11" w16cid:durableId="1740707211">
    <w:abstractNumId w:val="25"/>
  </w:num>
  <w:num w:numId="12" w16cid:durableId="974144537">
    <w:abstractNumId w:val="13"/>
  </w:num>
  <w:num w:numId="13" w16cid:durableId="67656441">
    <w:abstractNumId w:val="32"/>
  </w:num>
  <w:num w:numId="14" w16cid:durableId="1168980640">
    <w:abstractNumId w:val="28"/>
  </w:num>
  <w:num w:numId="15" w16cid:durableId="877157364">
    <w:abstractNumId w:val="10"/>
  </w:num>
  <w:num w:numId="16" w16cid:durableId="1146895858">
    <w:abstractNumId w:val="12"/>
  </w:num>
  <w:num w:numId="17" w16cid:durableId="7830737">
    <w:abstractNumId w:val="4"/>
  </w:num>
  <w:num w:numId="18" w16cid:durableId="1478378584">
    <w:abstractNumId w:val="26"/>
  </w:num>
  <w:num w:numId="19" w16cid:durableId="663364900">
    <w:abstractNumId w:val="22"/>
  </w:num>
  <w:num w:numId="20" w16cid:durableId="278996602">
    <w:abstractNumId w:val="11"/>
  </w:num>
  <w:num w:numId="21" w16cid:durableId="889268797">
    <w:abstractNumId w:val="8"/>
  </w:num>
  <w:num w:numId="22" w16cid:durableId="782723824">
    <w:abstractNumId w:val="15"/>
  </w:num>
  <w:num w:numId="23" w16cid:durableId="1286084630">
    <w:abstractNumId w:val="34"/>
  </w:num>
  <w:num w:numId="24" w16cid:durableId="1937131855">
    <w:abstractNumId w:val="17"/>
  </w:num>
  <w:num w:numId="25" w16cid:durableId="498428937">
    <w:abstractNumId w:val="6"/>
  </w:num>
  <w:num w:numId="26" w16cid:durableId="1786657788">
    <w:abstractNumId w:val="1"/>
  </w:num>
  <w:num w:numId="27" w16cid:durableId="142680775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7946329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33145543">
    <w:abstractNumId w:val="19"/>
  </w:num>
  <w:num w:numId="30" w16cid:durableId="369188284">
    <w:abstractNumId w:val="2"/>
  </w:num>
  <w:num w:numId="31" w16cid:durableId="6834273">
    <w:abstractNumId w:val="30"/>
  </w:num>
  <w:num w:numId="32" w16cid:durableId="326128289">
    <w:abstractNumId w:val="31"/>
  </w:num>
  <w:num w:numId="33" w16cid:durableId="549346351">
    <w:abstractNumId w:val="3"/>
  </w:num>
  <w:num w:numId="34" w16cid:durableId="509876763">
    <w:abstractNumId w:val="14"/>
  </w:num>
  <w:num w:numId="35" w16cid:durableId="7104988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B00"/>
    <w:rsid w:val="00011EBE"/>
    <w:rsid w:val="00015070"/>
    <w:rsid w:val="00020713"/>
    <w:rsid w:val="000313CC"/>
    <w:rsid w:val="00052FBC"/>
    <w:rsid w:val="00065600"/>
    <w:rsid w:val="00071743"/>
    <w:rsid w:val="00072B86"/>
    <w:rsid w:val="000752D7"/>
    <w:rsid w:val="000837AC"/>
    <w:rsid w:val="00090551"/>
    <w:rsid w:val="000B7852"/>
    <w:rsid w:val="000D0ED4"/>
    <w:rsid w:val="000E4DDC"/>
    <w:rsid w:val="00100830"/>
    <w:rsid w:val="00106C74"/>
    <w:rsid w:val="00112427"/>
    <w:rsid w:val="00114DAC"/>
    <w:rsid w:val="00142C8F"/>
    <w:rsid w:val="00145512"/>
    <w:rsid w:val="00150638"/>
    <w:rsid w:val="001524E3"/>
    <w:rsid w:val="00153F82"/>
    <w:rsid w:val="00180D25"/>
    <w:rsid w:val="00183ED6"/>
    <w:rsid w:val="00185143"/>
    <w:rsid w:val="001B6B73"/>
    <w:rsid w:val="001B6F45"/>
    <w:rsid w:val="001C1EF8"/>
    <w:rsid w:val="001C20A4"/>
    <w:rsid w:val="001C2DD5"/>
    <w:rsid w:val="001D65A3"/>
    <w:rsid w:val="001E368A"/>
    <w:rsid w:val="001E56E1"/>
    <w:rsid w:val="001F01D0"/>
    <w:rsid w:val="001F067D"/>
    <w:rsid w:val="001F2199"/>
    <w:rsid w:val="001F349A"/>
    <w:rsid w:val="00201BA5"/>
    <w:rsid w:val="002269C9"/>
    <w:rsid w:val="002302BE"/>
    <w:rsid w:val="0023330C"/>
    <w:rsid w:val="00234495"/>
    <w:rsid w:val="002447C4"/>
    <w:rsid w:val="002A5D98"/>
    <w:rsid w:val="002B05BB"/>
    <w:rsid w:val="002B1EF8"/>
    <w:rsid w:val="002C3EDA"/>
    <w:rsid w:val="002C5351"/>
    <w:rsid w:val="002D6771"/>
    <w:rsid w:val="002E5A54"/>
    <w:rsid w:val="002F3245"/>
    <w:rsid w:val="0031566C"/>
    <w:rsid w:val="00317BC4"/>
    <w:rsid w:val="0035094C"/>
    <w:rsid w:val="003868FC"/>
    <w:rsid w:val="003920E6"/>
    <w:rsid w:val="003A0883"/>
    <w:rsid w:val="003D2D7B"/>
    <w:rsid w:val="003F337D"/>
    <w:rsid w:val="00404025"/>
    <w:rsid w:val="00426BB3"/>
    <w:rsid w:val="004333D0"/>
    <w:rsid w:val="00435821"/>
    <w:rsid w:val="00441437"/>
    <w:rsid w:val="00443383"/>
    <w:rsid w:val="004571ED"/>
    <w:rsid w:val="0046410B"/>
    <w:rsid w:val="004A228C"/>
    <w:rsid w:val="004B2EB6"/>
    <w:rsid w:val="004C54AC"/>
    <w:rsid w:val="004C6470"/>
    <w:rsid w:val="004C76EC"/>
    <w:rsid w:val="004E72C8"/>
    <w:rsid w:val="004F3208"/>
    <w:rsid w:val="004F4F32"/>
    <w:rsid w:val="004F7497"/>
    <w:rsid w:val="00501D21"/>
    <w:rsid w:val="00517960"/>
    <w:rsid w:val="00522C10"/>
    <w:rsid w:val="0053212C"/>
    <w:rsid w:val="0055718C"/>
    <w:rsid w:val="0058315E"/>
    <w:rsid w:val="005847F6"/>
    <w:rsid w:val="00592E88"/>
    <w:rsid w:val="005B2CD9"/>
    <w:rsid w:val="005B75F6"/>
    <w:rsid w:val="005D41B2"/>
    <w:rsid w:val="005D5FEF"/>
    <w:rsid w:val="005E2280"/>
    <w:rsid w:val="005F22B9"/>
    <w:rsid w:val="005F523A"/>
    <w:rsid w:val="00604726"/>
    <w:rsid w:val="00605134"/>
    <w:rsid w:val="00625DBB"/>
    <w:rsid w:val="00636497"/>
    <w:rsid w:val="00656AAD"/>
    <w:rsid w:val="006607D3"/>
    <w:rsid w:val="00684BA1"/>
    <w:rsid w:val="00687844"/>
    <w:rsid w:val="00691AD9"/>
    <w:rsid w:val="006928AF"/>
    <w:rsid w:val="00693A98"/>
    <w:rsid w:val="006A29A4"/>
    <w:rsid w:val="006A6020"/>
    <w:rsid w:val="006B4B79"/>
    <w:rsid w:val="006D357F"/>
    <w:rsid w:val="0070355A"/>
    <w:rsid w:val="00704446"/>
    <w:rsid w:val="00713AF8"/>
    <w:rsid w:val="00715E6C"/>
    <w:rsid w:val="00720609"/>
    <w:rsid w:val="00720FDB"/>
    <w:rsid w:val="00724209"/>
    <w:rsid w:val="00724B5B"/>
    <w:rsid w:val="00724EB7"/>
    <w:rsid w:val="00754AF9"/>
    <w:rsid w:val="00757C8E"/>
    <w:rsid w:val="007631A3"/>
    <w:rsid w:val="00781FB6"/>
    <w:rsid w:val="00782193"/>
    <w:rsid w:val="007A2D2B"/>
    <w:rsid w:val="007A7AAA"/>
    <w:rsid w:val="007F2119"/>
    <w:rsid w:val="007F5A5B"/>
    <w:rsid w:val="007F610F"/>
    <w:rsid w:val="00800923"/>
    <w:rsid w:val="00811C19"/>
    <w:rsid w:val="00820BC5"/>
    <w:rsid w:val="008228BC"/>
    <w:rsid w:val="008308EB"/>
    <w:rsid w:val="00850CFE"/>
    <w:rsid w:val="00853371"/>
    <w:rsid w:val="0085421A"/>
    <w:rsid w:val="00866591"/>
    <w:rsid w:val="008768C2"/>
    <w:rsid w:val="00881C7A"/>
    <w:rsid w:val="00894ED8"/>
    <w:rsid w:val="008A0701"/>
    <w:rsid w:val="008A0A33"/>
    <w:rsid w:val="008A33CA"/>
    <w:rsid w:val="008C1169"/>
    <w:rsid w:val="008E2E65"/>
    <w:rsid w:val="009455A6"/>
    <w:rsid w:val="00947FAC"/>
    <w:rsid w:val="00954C49"/>
    <w:rsid w:val="009642C5"/>
    <w:rsid w:val="00965421"/>
    <w:rsid w:val="00983DAE"/>
    <w:rsid w:val="00991605"/>
    <w:rsid w:val="009B4373"/>
    <w:rsid w:val="009C40B7"/>
    <w:rsid w:val="009C4E2A"/>
    <w:rsid w:val="00A03F87"/>
    <w:rsid w:val="00A159E2"/>
    <w:rsid w:val="00A2066B"/>
    <w:rsid w:val="00A3030B"/>
    <w:rsid w:val="00A45AFA"/>
    <w:rsid w:val="00A65BB4"/>
    <w:rsid w:val="00A85B00"/>
    <w:rsid w:val="00A86453"/>
    <w:rsid w:val="00AA3919"/>
    <w:rsid w:val="00AC54B1"/>
    <w:rsid w:val="00AD04E2"/>
    <w:rsid w:val="00AF16D1"/>
    <w:rsid w:val="00AF35C3"/>
    <w:rsid w:val="00AF3869"/>
    <w:rsid w:val="00B00747"/>
    <w:rsid w:val="00B061C9"/>
    <w:rsid w:val="00B07B90"/>
    <w:rsid w:val="00B13C87"/>
    <w:rsid w:val="00B20B7C"/>
    <w:rsid w:val="00B20EE8"/>
    <w:rsid w:val="00B21020"/>
    <w:rsid w:val="00B27BBA"/>
    <w:rsid w:val="00B811B4"/>
    <w:rsid w:val="00B85564"/>
    <w:rsid w:val="00BA2DEB"/>
    <w:rsid w:val="00BA4651"/>
    <w:rsid w:val="00BB10C9"/>
    <w:rsid w:val="00BC295E"/>
    <w:rsid w:val="00BC3AFB"/>
    <w:rsid w:val="00BD52DD"/>
    <w:rsid w:val="00BE0D41"/>
    <w:rsid w:val="00C034C1"/>
    <w:rsid w:val="00C143F0"/>
    <w:rsid w:val="00C161E6"/>
    <w:rsid w:val="00C267D5"/>
    <w:rsid w:val="00C329BB"/>
    <w:rsid w:val="00C35F84"/>
    <w:rsid w:val="00C57DF6"/>
    <w:rsid w:val="00C85A55"/>
    <w:rsid w:val="00CA42A2"/>
    <w:rsid w:val="00CB64F1"/>
    <w:rsid w:val="00CD1386"/>
    <w:rsid w:val="00CE02CB"/>
    <w:rsid w:val="00CF04B4"/>
    <w:rsid w:val="00CF0FFC"/>
    <w:rsid w:val="00D05E30"/>
    <w:rsid w:val="00D33756"/>
    <w:rsid w:val="00D353AC"/>
    <w:rsid w:val="00D42268"/>
    <w:rsid w:val="00D4563C"/>
    <w:rsid w:val="00D57DFC"/>
    <w:rsid w:val="00D820A1"/>
    <w:rsid w:val="00D91284"/>
    <w:rsid w:val="00D93898"/>
    <w:rsid w:val="00D95B88"/>
    <w:rsid w:val="00DC06CA"/>
    <w:rsid w:val="00DC6515"/>
    <w:rsid w:val="00DF3A26"/>
    <w:rsid w:val="00E21D65"/>
    <w:rsid w:val="00E85DD2"/>
    <w:rsid w:val="00E932FA"/>
    <w:rsid w:val="00E95142"/>
    <w:rsid w:val="00EE42CA"/>
    <w:rsid w:val="00EF0E03"/>
    <w:rsid w:val="00F107BE"/>
    <w:rsid w:val="00F23FD5"/>
    <w:rsid w:val="00F34D65"/>
    <w:rsid w:val="00F41CF5"/>
    <w:rsid w:val="00F51A38"/>
    <w:rsid w:val="00F55051"/>
    <w:rsid w:val="00F56029"/>
    <w:rsid w:val="00F648B0"/>
    <w:rsid w:val="00F70D77"/>
    <w:rsid w:val="00F752D2"/>
    <w:rsid w:val="00F93B97"/>
    <w:rsid w:val="00F94474"/>
    <w:rsid w:val="00F96698"/>
    <w:rsid w:val="00FD3B4B"/>
    <w:rsid w:val="00FF3EF9"/>
    <w:rsid w:val="00FF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0518626"/>
  <w15:docId w15:val="{595FD525-0A8A-4098-93C7-6AECB729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8"/>
    </w:rPr>
  </w:style>
  <w:style w:type="paragraph" w:styleId="1">
    <w:name w:val="heading 1"/>
    <w:basedOn w:val="a"/>
    <w:next w:val="a"/>
    <w:link w:val="10"/>
    <w:qFormat/>
    <w:rsid w:val="00DF3A26"/>
    <w:pPr>
      <w:keepNext/>
      <w:jc w:val="center"/>
      <w:outlineLvl w:val="0"/>
    </w:pPr>
    <w:rPr>
      <w:b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Hyperlink"/>
    <w:uiPriority w:val="99"/>
    <w:rPr>
      <w:dstrike w:val="0"/>
      <w:color w:val="auto"/>
      <w:u w:val="none"/>
      <w:vertAlign w:val="baseline"/>
    </w:rPr>
  </w:style>
  <w:style w:type="table" w:styleId="a8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</w:style>
  <w:style w:type="paragraph" w:styleId="aa">
    <w:name w:val="Balloon Text"/>
    <w:basedOn w:val="a"/>
    <w:link w:val="ab"/>
    <w:uiPriority w:val="99"/>
    <w:semiHidden/>
    <w:rPr>
      <w:rFonts w:ascii="Tahoma" w:hAnsi="Tahoma" w:cs="Tahoma"/>
      <w:sz w:val="16"/>
      <w:szCs w:val="16"/>
    </w:r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character" w:customStyle="1" w:styleId="ac">
    <w:name w:val="Основной текст_"/>
    <w:link w:val="4"/>
    <w:locked/>
    <w:rPr>
      <w:sz w:val="27"/>
      <w:szCs w:val="27"/>
      <w:shd w:val="clear" w:color="auto" w:fill="FFFFFF"/>
    </w:rPr>
  </w:style>
  <w:style w:type="paragraph" w:customStyle="1" w:styleId="4">
    <w:name w:val="Основной текст4"/>
    <w:basedOn w:val="a"/>
    <w:link w:val="ac"/>
    <w:pPr>
      <w:widowControl w:val="0"/>
      <w:shd w:val="clear" w:color="auto" w:fill="FFFFFF"/>
      <w:spacing w:line="0" w:lineRule="atLeast"/>
    </w:pPr>
    <w:rPr>
      <w:sz w:val="27"/>
      <w:szCs w:val="27"/>
    </w:rPr>
  </w:style>
  <w:style w:type="character" w:customStyle="1" w:styleId="2">
    <w:name w:val="Основной текст2"/>
    <w:rPr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20">
    <w:name w:val="Основной текст (2)_"/>
    <w:link w:val="21"/>
    <w:rPr>
      <w:b/>
      <w:bCs/>
      <w:spacing w:val="2"/>
      <w:shd w:val="clear" w:color="auto" w:fill="FFFFFF"/>
    </w:rPr>
  </w:style>
  <w:style w:type="paragraph" w:customStyle="1" w:styleId="21">
    <w:name w:val="Основной текст (2)"/>
    <w:basedOn w:val="a"/>
    <w:link w:val="20"/>
    <w:pPr>
      <w:widowControl w:val="0"/>
      <w:shd w:val="clear" w:color="auto" w:fill="FFFFFF"/>
      <w:spacing w:before="900" w:after="300" w:line="0" w:lineRule="atLeast"/>
    </w:pPr>
    <w:rPr>
      <w:b/>
      <w:bCs/>
      <w:spacing w:val="2"/>
      <w:sz w:val="20"/>
    </w:rPr>
  </w:style>
  <w:style w:type="character" w:customStyle="1" w:styleId="0pt">
    <w:name w:val="Основной текст + Полужирный;Интервал 0 pt"/>
    <w:rPr>
      <w:rFonts w:ascii="Times New Roman" w:eastAsia="Times New Roman" w:hAnsi="Times New Roman" w:cs="Times New Roman"/>
      <w:b/>
      <w:bCs/>
      <w:color w:val="000000"/>
      <w:spacing w:val="4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3">
    <w:name w:val="Основной текст3"/>
    <w:basedOn w:val="a"/>
    <w:pPr>
      <w:widowControl w:val="0"/>
      <w:shd w:val="clear" w:color="auto" w:fill="FFFFFF"/>
      <w:spacing w:line="335" w:lineRule="exact"/>
      <w:ind w:hanging="960"/>
      <w:jc w:val="both"/>
    </w:pPr>
    <w:rPr>
      <w:spacing w:val="3"/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15">
    <w:name w:val="Font Style15"/>
    <w:rPr>
      <w:rFonts w:ascii="Times New Roman" w:hAnsi="Times New Roman" w:cs="Times New Roman"/>
      <w:sz w:val="22"/>
      <w:szCs w:val="22"/>
    </w:rPr>
  </w:style>
  <w:style w:type="paragraph" w:styleId="ae">
    <w:name w:val="List Paragraph"/>
    <w:basedOn w:val="a"/>
    <w:uiPriority w:val="1"/>
    <w:qFormat/>
    <w:pPr>
      <w:ind w:left="720"/>
      <w:contextualSpacing/>
    </w:pPr>
  </w:style>
  <w:style w:type="paragraph" w:customStyle="1" w:styleId="30">
    <w:name w:val="Абзац списка3"/>
    <w:basedOn w:val="a"/>
    <w:pPr>
      <w:suppressAutoHyphens/>
      <w:ind w:left="720"/>
    </w:pPr>
    <w:rPr>
      <w:rFonts w:cs="Calibri"/>
      <w:sz w:val="24"/>
      <w:szCs w:val="24"/>
      <w:lang w:eastAsia="ar-SA"/>
    </w:rPr>
  </w:style>
  <w:style w:type="character" w:styleId="af">
    <w:name w:val="annotation reference"/>
    <w:basedOn w:val="a0"/>
    <w:semiHidden/>
    <w:unhideWhenUsed/>
    <w:rPr>
      <w:sz w:val="16"/>
      <w:szCs w:val="16"/>
    </w:rPr>
  </w:style>
  <w:style w:type="paragraph" w:styleId="af0">
    <w:name w:val="annotation text"/>
    <w:basedOn w:val="a"/>
    <w:link w:val="af1"/>
    <w:semiHidden/>
    <w:unhideWhenUsed/>
    <w:rPr>
      <w:sz w:val="20"/>
    </w:rPr>
  </w:style>
  <w:style w:type="character" w:customStyle="1" w:styleId="af1">
    <w:name w:val="Текст примечания Знак"/>
    <w:basedOn w:val="a0"/>
    <w:link w:val="af0"/>
    <w:semiHidden/>
  </w:style>
  <w:style w:type="paragraph" w:styleId="af2">
    <w:name w:val="annotation subject"/>
    <w:basedOn w:val="af0"/>
    <w:next w:val="af0"/>
    <w:link w:val="af3"/>
    <w:semiHidden/>
    <w:unhideWhenUsed/>
    <w:rPr>
      <w:b/>
      <w:bCs/>
    </w:rPr>
  </w:style>
  <w:style w:type="character" w:customStyle="1" w:styleId="af3">
    <w:name w:val="Тема примечания Знак"/>
    <w:basedOn w:val="af1"/>
    <w:link w:val="af2"/>
    <w:semiHidden/>
    <w:rPr>
      <w:b/>
      <w:bCs/>
    </w:rPr>
  </w:style>
  <w:style w:type="character" w:customStyle="1" w:styleId="10">
    <w:name w:val="Заголовок 1 Знак"/>
    <w:basedOn w:val="a0"/>
    <w:link w:val="1"/>
    <w:rsid w:val="00DF3A26"/>
    <w:rPr>
      <w:b/>
      <w:sz w:val="40"/>
    </w:rPr>
  </w:style>
  <w:style w:type="numbering" w:customStyle="1" w:styleId="11">
    <w:name w:val="Нет списка1"/>
    <w:next w:val="a2"/>
    <w:uiPriority w:val="99"/>
    <w:semiHidden/>
    <w:unhideWhenUsed/>
    <w:rsid w:val="00DF3A26"/>
  </w:style>
  <w:style w:type="character" w:customStyle="1" w:styleId="ab">
    <w:name w:val="Текст выноски Знак"/>
    <w:basedOn w:val="a0"/>
    <w:link w:val="aa"/>
    <w:uiPriority w:val="99"/>
    <w:semiHidden/>
    <w:rsid w:val="00DF3A2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DF3A26"/>
    <w:rPr>
      <w:sz w:val="28"/>
    </w:rPr>
  </w:style>
  <w:style w:type="character" w:customStyle="1" w:styleId="a6">
    <w:name w:val="Нижний колонтитул Знак"/>
    <w:basedOn w:val="a0"/>
    <w:link w:val="a5"/>
    <w:uiPriority w:val="99"/>
    <w:rsid w:val="00DF3A26"/>
    <w:rPr>
      <w:sz w:val="28"/>
    </w:rPr>
  </w:style>
  <w:style w:type="character" w:styleId="af4">
    <w:name w:val="Unresolved Mention"/>
    <w:basedOn w:val="a0"/>
    <w:uiPriority w:val="99"/>
    <w:semiHidden/>
    <w:unhideWhenUsed/>
    <w:rsid w:val="00DF3A26"/>
    <w:rPr>
      <w:color w:val="605E5C"/>
      <w:shd w:val="clear" w:color="auto" w:fill="E1DFDD"/>
    </w:rPr>
  </w:style>
  <w:style w:type="character" w:styleId="af5">
    <w:name w:val="Emphasis"/>
    <w:basedOn w:val="a0"/>
    <w:qFormat/>
    <w:rsid w:val="00DF3A26"/>
    <w:rPr>
      <w:i/>
      <w:iCs/>
    </w:rPr>
  </w:style>
  <w:style w:type="paragraph" w:styleId="af6">
    <w:name w:val="No Spacing"/>
    <w:uiPriority w:val="1"/>
    <w:qFormat/>
    <w:rsid w:val="00DF3A26"/>
    <w:rPr>
      <w:kern w:val="2"/>
      <w:sz w:val="28"/>
      <w:lang w:eastAsia="en-US"/>
      <w14:ligatures w14:val="standardContextual"/>
    </w:rPr>
  </w:style>
  <w:style w:type="table" w:customStyle="1" w:styleId="TableNormal">
    <w:name w:val="Table Normal"/>
    <w:uiPriority w:val="2"/>
    <w:semiHidden/>
    <w:unhideWhenUsed/>
    <w:qFormat/>
    <w:rsid w:val="00DF3A2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7">
    <w:name w:val="Body Text"/>
    <w:basedOn w:val="a"/>
    <w:link w:val="af8"/>
    <w:uiPriority w:val="1"/>
    <w:qFormat/>
    <w:rsid w:val="00DF3A26"/>
    <w:pPr>
      <w:widowControl w:val="0"/>
      <w:autoSpaceDE w:val="0"/>
      <w:autoSpaceDN w:val="0"/>
      <w:ind w:left="568"/>
      <w:jc w:val="both"/>
    </w:pPr>
    <w:rPr>
      <w:szCs w:val="28"/>
      <w:lang w:eastAsia="en-US"/>
    </w:rPr>
  </w:style>
  <w:style w:type="character" w:customStyle="1" w:styleId="af8">
    <w:name w:val="Основной текст Знак"/>
    <w:basedOn w:val="a0"/>
    <w:link w:val="af7"/>
    <w:uiPriority w:val="1"/>
    <w:rsid w:val="00DF3A26"/>
    <w:rPr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DF3A26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9">
    <w:name w:val="Title"/>
    <w:basedOn w:val="a"/>
    <w:next w:val="a"/>
    <w:link w:val="afa"/>
    <w:uiPriority w:val="10"/>
    <w:qFormat/>
    <w:rsid w:val="00DF3A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afa">
    <w:name w:val="Заголовок Знак"/>
    <w:basedOn w:val="a0"/>
    <w:link w:val="af9"/>
    <w:uiPriority w:val="10"/>
    <w:rsid w:val="00DF3A2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02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dg.nobl.ru/" TargetMode="External"/><Relationship Id="rId13" Type="http://schemas.openxmlformats.org/officeDocument/2006/relationships/image" Target="media/image2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remlnn.ru/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mailto:kreml_nn@mail.ru" TargetMode="External"/><Relationship Id="rId28" Type="http://schemas.openxmlformats.org/officeDocument/2006/relationships/header" Target="header3.xml"/><Relationship Id="rId10" Type="http://schemas.openxmlformats.org/officeDocument/2006/relationships/hyperlink" Target="https://udg.nobl.ru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remlnn.ru/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main?base=RLAW265%3Bn%3D35795%3Bfld%3D134%3Bdst%3D100079" TargetMode="External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&#1056;&#1072;&#1073;&#1086;&#1095;&#1080;&#1081;%20&#1089;&#1090;&#1086;&#1083;\&#1040;&#1074;&#1080;&#1072;&#1086;&#1090;&#1088;&#1103;&#1076;\&#1043;&#1041;&#1059;%20&#1040;&#1074;&#1080;&#1072;&#1086;&#1090;&#1088;&#1103;&#1076;_&#1087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BF489-5C30-431B-89B8-FBF918B2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ГБУ Авиаотряд_приказ</Template>
  <TotalTime>4</TotalTime>
  <Pages>31</Pages>
  <Words>7524</Words>
  <Characters>42891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Приказ</vt:lpstr>
    </vt:vector>
  </TitlesOfParts>
  <Company/>
  <LinksUpToDate>false</LinksUpToDate>
  <CharactersWithSpaces>50315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</dc:title>
  <dc:subject>Бланки</dc:subject>
  <dc:creator>user</dc:creator>
  <cp:keywords>Бланки, шаблоны</cp:keywords>
  <cp:lastModifiedBy>01</cp:lastModifiedBy>
  <cp:revision>3</cp:revision>
  <cp:lastPrinted>2026-04-14T13:42:00Z</cp:lastPrinted>
  <dcterms:created xsi:type="dcterms:W3CDTF">2026-06-08T07:22:00Z</dcterms:created>
  <dcterms:modified xsi:type="dcterms:W3CDTF">2026-06-08T07:25:00Z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